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hAnsi="Calibri" w:cs="Calibri"/>
          <w:color w:val="000000" w:themeColor="text1"/>
          <w:sz w:val="22"/>
          <w:szCs w:val="22"/>
        </w:rPr>
        <w:id w:val="386529593"/>
        <w:docPartObj>
          <w:docPartGallery w:val="Cover Pages"/>
          <w:docPartUnique/>
        </w:docPartObj>
      </w:sdtPr>
      <w:sdtEndPr/>
      <w:sdtContent>
        <w:p w14:paraId="0EE5651B" w14:textId="26297882" w:rsidR="00677614" w:rsidRPr="0049437D" w:rsidRDefault="00D65224" w:rsidP="0071069F">
          <w:pPr>
            <w:spacing w:after="0" w:line="276" w:lineRule="auto"/>
            <w:jc w:val="center"/>
            <w:rPr>
              <w:rFonts w:ascii="Calibri" w:hAnsi="Calibri" w:cs="Calibri"/>
              <w:color w:val="000000" w:themeColor="text1"/>
              <w:sz w:val="22"/>
              <w:szCs w:val="22"/>
            </w:rPr>
          </w:pPr>
          <w:r w:rsidRPr="00E22F9C">
            <w:rPr>
              <w:noProof/>
            </w:rPr>
            <w:drawing>
              <wp:inline distT="0" distB="0" distL="0" distR="0" wp14:anchorId="5A048D34" wp14:editId="5AF020BF">
                <wp:extent cx="5372100" cy="1074420"/>
                <wp:effectExtent l="0" t="0" r="0" b="0"/>
                <wp:docPr id="4" name="Picture 4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picture containing text, clip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225" cy="10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E5651C" w14:textId="66A526CB" w:rsidR="00C36963" w:rsidRPr="0049437D" w:rsidRDefault="000F3EA5" w:rsidP="0071069F">
          <w:pPr>
            <w:spacing w:after="0" w:line="276" w:lineRule="auto"/>
            <w:rPr>
              <w:rFonts w:ascii="Calibri" w:hAnsi="Calibri" w:cs="Calibri"/>
              <w:b/>
              <w:caps/>
              <w:color w:val="000000" w:themeColor="text1"/>
              <w:sz w:val="22"/>
              <w:szCs w:val="22"/>
            </w:rPr>
          </w:pPr>
          <w:r w:rsidRPr="0049437D">
            <w:rPr>
              <w:rFonts w:ascii="Calibri" w:hAnsi="Calibri" w:cs="Calibri"/>
              <w:noProof/>
              <w:color w:val="000000" w:themeColor="text1"/>
              <w:sz w:val="22"/>
              <w:szCs w:val="22"/>
              <w:lang w:val="en-GB" w:eastAsia="en-GB"/>
            </w:rPr>
            <w:drawing>
              <wp:anchor distT="0" distB="0" distL="114300" distR="114300" simplePos="0" relativeHeight="251658254" behindDoc="1" locked="0" layoutInCell="1" allowOverlap="1" wp14:anchorId="0EE5659D" wp14:editId="464758D1">
                <wp:simplePos x="0" y="0"/>
                <wp:positionH relativeFrom="margin">
                  <wp:posOffset>571500</wp:posOffset>
                </wp:positionH>
                <wp:positionV relativeFrom="paragraph">
                  <wp:posOffset>3886200</wp:posOffset>
                </wp:positionV>
                <wp:extent cx="2036445" cy="1150620"/>
                <wp:effectExtent l="285750" t="304800" r="325755" b="316230"/>
                <wp:wrapTight wrapText="bothSides">
                  <wp:wrapPolygon edited="0">
                    <wp:start x="808" y="-5722"/>
                    <wp:lineTo x="-3031" y="-5007"/>
                    <wp:lineTo x="-3031" y="23960"/>
                    <wp:lineTo x="-404" y="26464"/>
                    <wp:lineTo x="-202" y="27179"/>
                    <wp:lineTo x="19600" y="27179"/>
                    <wp:lineTo x="19802" y="26464"/>
                    <wp:lineTo x="23439" y="23603"/>
                    <wp:lineTo x="24651" y="18238"/>
                    <wp:lineTo x="24853" y="715"/>
                    <wp:lineTo x="22833" y="-4649"/>
                    <wp:lineTo x="22630" y="-5722"/>
                    <wp:lineTo x="808" y="-5722"/>
                  </wp:wrapPolygon>
                </wp:wrapTight>
                <wp:docPr id="183" name="Picture 1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6445" cy="115062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9437D">
            <w:rPr>
              <w:rFonts w:ascii="Calibri" w:hAnsi="Calibri" w:cs="Calibri"/>
              <w:noProof/>
              <w:color w:val="000000" w:themeColor="text1"/>
              <w:sz w:val="22"/>
              <w:szCs w:val="22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0EE56595" wp14:editId="37A758DE">
                    <wp:simplePos x="0" y="0"/>
                    <wp:positionH relativeFrom="margin">
                      <wp:posOffset>-160020</wp:posOffset>
                    </wp:positionH>
                    <wp:positionV relativeFrom="paragraph">
                      <wp:posOffset>76200</wp:posOffset>
                    </wp:positionV>
                    <wp:extent cx="5905500" cy="1318260"/>
                    <wp:effectExtent l="0" t="0" r="0" b="0"/>
                    <wp:wrapNone/>
                    <wp:docPr id="196" name="Text Box 1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05500" cy="1318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Ink Free" w:eastAsiaTheme="majorEastAsia" w:hAnsi="Ink Free" w:cstheme="majorBidi"/>
                                    <w:b/>
                                    <w:caps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90845481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EE565CA" w14:textId="6DB22655" w:rsidR="00677614" w:rsidRPr="00244D8D" w:rsidRDefault="00730F08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Ink Free" w:eastAsiaTheme="majorEastAsia" w:hAnsi="Ink Free" w:cstheme="majorBidi"/>
                                        <w:b/>
                                        <w:caps/>
                                        <w:sz w:val="72"/>
                                        <w:szCs w:val="72"/>
                                      </w:rPr>
                                    </w:pPr>
                                    <w:r w:rsidRPr="00244D8D">
                                      <w:rPr>
                                        <w:rFonts w:ascii="Ink Free" w:eastAsiaTheme="majorEastAsia" w:hAnsi="Ink Free" w:cstheme="majorBidi"/>
                                        <w:b/>
                                        <w:caps/>
                                        <w:sz w:val="72"/>
                                        <w:szCs w:val="72"/>
                                      </w:rPr>
                                      <w:t xml:space="preserve">fundraising </w:t>
                                    </w:r>
                                    <w:r w:rsidR="00516FCE" w:rsidRPr="00244D8D">
                                      <w:rPr>
                                        <w:rFonts w:ascii="Ink Free" w:eastAsiaTheme="majorEastAsia" w:hAnsi="Ink Free" w:cstheme="majorBidi"/>
                                        <w:b/>
                                        <w:caps/>
                                        <w:sz w:val="72"/>
                                        <w:szCs w:val="72"/>
                                      </w:rPr>
                                      <w:t>GUIDE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E5659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6" o:spid="_x0000_s1026" type="#_x0000_t202" style="position:absolute;margin-left:-12.6pt;margin-top:6pt;width:465pt;height:103.8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" fillcolor="white [3212]" stroked="f" strokeweight=".5pt">
                    <v:textbox inset="36pt,7.2pt,36pt,7.2pt">
                      <w:txbxContent>
                        <w:sdt>
                          <w:sdtPr>
                            <w:rPr>
                              <w:rFonts w:ascii="Ink Free" w:eastAsiaTheme="majorEastAsia" w:hAnsi="Ink Free" w:cstheme="majorBidi"/>
                              <w:b/>
                              <w:caps/>
                              <w:sz w:val="72"/>
                              <w:szCs w:val="72"/>
                            </w:rPr>
                            <w:alias w:val="Title"/>
                            <w:tag w:val=""/>
                            <w:id w:val="-90845481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EE565CA" w14:textId="6DB22655" w:rsidR="00677614" w:rsidRPr="00244D8D" w:rsidRDefault="00730F08">
                              <w:pPr>
                                <w:pStyle w:val="NoSpacing"/>
                                <w:jc w:val="center"/>
                                <w:rPr>
                                  <w:rFonts w:ascii="Ink Free" w:eastAsiaTheme="majorEastAsia" w:hAnsi="Ink Free" w:cstheme="majorBidi"/>
                                  <w:b/>
                                  <w:caps/>
                                  <w:sz w:val="72"/>
                                  <w:szCs w:val="72"/>
                                </w:rPr>
                              </w:pPr>
                              <w:r w:rsidRPr="00244D8D">
                                <w:rPr>
                                  <w:rFonts w:ascii="Ink Free" w:eastAsiaTheme="majorEastAsia" w:hAnsi="Ink Free" w:cstheme="majorBidi"/>
                                  <w:b/>
                                  <w:caps/>
                                  <w:sz w:val="72"/>
                                  <w:szCs w:val="72"/>
                                </w:rPr>
                                <w:t xml:space="preserve">fundraising </w:t>
                              </w:r>
                              <w:r w:rsidR="00516FCE" w:rsidRPr="00244D8D">
                                <w:rPr>
                                  <w:rFonts w:ascii="Ink Free" w:eastAsiaTheme="majorEastAsia" w:hAnsi="Ink Free" w:cstheme="majorBidi"/>
                                  <w:b/>
                                  <w:caps/>
                                  <w:sz w:val="72"/>
                                  <w:szCs w:val="72"/>
                                </w:rPr>
                                <w:t>GUIDE</w:t>
                              </w:r>
                            </w:p>
                          </w:sdtContent>
                        </w:sdt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C4676" w:rsidRPr="0049437D">
            <w:rPr>
              <w:rFonts w:ascii="Calibri" w:hAnsi="Calibri" w:cs="Calibri"/>
              <w:noProof/>
              <w:color w:val="000000" w:themeColor="text1"/>
              <w:sz w:val="22"/>
              <w:szCs w:val="22"/>
              <w:lang w:val="en-GB" w:eastAsia="en-GB"/>
            </w:rPr>
            <w:drawing>
              <wp:anchor distT="0" distB="0" distL="114300" distR="114300" simplePos="0" relativeHeight="251658255" behindDoc="1" locked="0" layoutInCell="1" allowOverlap="1" wp14:anchorId="0EE5659B" wp14:editId="21F2B583">
                <wp:simplePos x="0" y="0"/>
                <wp:positionH relativeFrom="column">
                  <wp:posOffset>3051810</wp:posOffset>
                </wp:positionH>
                <wp:positionV relativeFrom="paragraph">
                  <wp:posOffset>3867150</wp:posOffset>
                </wp:positionV>
                <wp:extent cx="1962150" cy="1158240"/>
                <wp:effectExtent l="285750" t="304800" r="323850" b="327660"/>
                <wp:wrapTight wrapText="bothSides">
                  <wp:wrapPolygon edited="0">
                    <wp:start x="839" y="-5684"/>
                    <wp:lineTo x="-3146" y="-4974"/>
                    <wp:lineTo x="-3146" y="23803"/>
                    <wp:lineTo x="-419" y="26645"/>
                    <wp:lineTo x="-210" y="27355"/>
                    <wp:lineTo x="19293" y="27355"/>
                    <wp:lineTo x="19503" y="26645"/>
                    <wp:lineTo x="23487" y="23447"/>
                    <wp:lineTo x="24746" y="18118"/>
                    <wp:lineTo x="24955" y="711"/>
                    <wp:lineTo x="22858" y="-4618"/>
                    <wp:lineTo x="22649" y="-5684"/>
                    <wp:lineTo x="839" y="-5684"/>
                  </wp:wrapPolygon>
                </wp:wrapTight>
                <wp:docPr id="184" name="Picture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" name="Picture 180"/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115824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8002D" w:rsidRPr="0049437D">
            <w:rPr>
              <w:rFonts w:ascii="Calibri" w:hAnsi="Calibri" w:cs="Calibri"/>
              <w:noProof/>
              <w:color w:val="000000" w:themeColor="text1"/>
              <w:sz w:val="22"/>
              <w:szCs w:val="22"/>
              <w:lang w:val="en-GB" w:eastAsia="en-GB"/>
            </w:rPr>
            <w:drawing>
              <wp:anchor distT="0" distB="0" distL="114300" distR="114300" simplePos="0" relativeHeight="251658253" behindDoc="1" locked="0" layoutInCell="1" allowOverlap="1" wp14:anchorId="0EE5659F" wp14:editId="372954FE">
                <wp:simplePos x="0" y="0"/>
                <wp:positionH relativeFrom="column">
                  <wp:posOffset>632460</wp:posOffset>
                </wp:positionH>
                <wp:positionV relativeFrom="paragraph">
                  <wp:posOffset>2244090</wp:posOffset>
                </wp:positionV>
                <wp:extent cx="1996440" cy="1211580"/>
                <wp:effectExtent l="304800" t="304800" r="327660" b="331470"/>
                <wp:wrapTight wrapText="bothSides">
                  <wp:wrapPolygon edited="0">
                    <wp:start x="824" y="-5434"/>
                    <wp:lineTo x="-3092" y="-4755"/>
                    <wp:lineTo x="-3298" y="22755"/>
                    <wp:lineTo x="-412" y="26491"/>
                    <wp:lineTo x="-206" y="27170"/>
                    <wp:lineTo x="19374" y="27170"/>
                    <wp:lineTo x="19580" y="26491"/>
                    <wp:lineTo x="23908" y="22415"/>
                    <wp:lineTo x="24939" y="16981"/>
                    <wp:lineTo x="24939" y="679"/>
                    <wp:lineTo x="22878" y="-4415"/>
                    <wp:lineTo x="22672" y="-5434"/>
                    <wp:lineTo x="824" y="-5434"/>
                  </wp:wrapPolygon>
                </wp:wrapTight>
                <wp:docPr id="24" name="Picture 24" descr="Image result for race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Image result for race">
                          <a:hlinkClick r:id="rId1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6440" cy="121158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8002D" w:rsidRPr="0049437D">
            <w:rPr>
              <w:rFonts w:ascii="Calibri" w:hAnsi="Calibri" w:cs="Calibri"/>
              <w:noProof/>
              <w:color w:val="000000" w:themeColor="text1"/>
              <w:sz w:val="22"/>
              <w:szCs w:val="22"/>
              <w:lang w:val="en-GB" w:eastAsia="en-GB"/>
            </w:rPr>
            <w:drawing>
              <wp:anchor distT="0" distB="0" distL="114300" distR="114300" simplePos="0" relativeHeight="251658252" behindDoc="1" locked="0" layoutInCell="1" allowOverlap="1" wp14:anchorId="0EE56599" wp14:editId="089C06A2">
                <wp:simplePos x="0" y="0"/>
                <wp:positionH relativeFrom="margin">
                  <wp:posOffset>3086100</wp:posOffset>
                </wp:positionH>
                <wp:positionV relativeFrom="paragraph">
                  <wp:posOffset>2236470</wp:posOffset>
                </wp:positionV>
                <wp:extent cx="1927860" cy="1206500"/>
                <wp:effectExtent l="304800" t="304800" r="320040" b="317500"/>
                <wp:wrapTight wrapText="bothSides">
                  <wp:wrapPolygon edited="0">
                    <wp:start x="854" y="-5457"/>
                    <wp:lineTo x="-3202" y="-4775"/>
                    <wp:lineTo x="-3415" y="22851"/>
                    <wp:lineTo x="-427" y="26261"/>
                    <wp:lineTo x="-213" y="26943"/>
                    <wp:lineTo x="19209" y="26943"/>
                    <wp:lineTo x="19423" y="26261"/>
                    <wp:lineTo x="23905" y="22509"/>
                    <wp:lineTo x="24972" y="17053"/>
                    <wp:lineTo x="24972" y="682"/>
                    <wp:lineTo x="22838" y="-4434"/>
                    <wp:lineTo x="22625" y="-5457"/>
                    <wp:lineTo x="854" y="-5457"/>
                  </wp:wrapPolygon>
                </wp:wrapTight>
                <wp:docPr id="13" name="Picture 13" descr="Image result for skydive scotland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Image result for skydive scotland">
                          <a:hlinkClick r:id="rId17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7860" cy="120650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97280" w:rsidRPr="0049437D">
            <w:rPr>
              <w:rFonts w:ascii="Calibri" w:hAnsi="Calibri" w:cs="Calibri"/>
              <w:noProof/>
              <w:color w:val="000000" w:themeColor="text1"/>
              <w:sz w:val="22"/>
              <w:szCs w:val="22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241" behindDoc="1" locked="0" layoutInCell="1" allowOverlap="1" wp14:anchorId="0EE565A1" wp14:editId="0C39BBB8">
                    <wp:simplePos x="0" y="0"/>
                    <wp:positionH relativeFrom="margin">
                      <wp:posOffset>-99060</wp:posOffset>
                    </wp:positionH>
                    <wp:positionV relativeFrom="paragraph">
                      <wp:posOffset>1680210</wp:posOffset>
                    </wp:positionV>
                    <wp:extent cx="5875020" cy="4511040"/>
                    <wp:effectExtent l="0" t="0" r="0" b="3810"/>
                    <wp:wrapNone/>
                    <wp:docPr id="195" name="Rectangle 19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875020" cy="45110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E565CC" w14:textId="7E02993F" w:rsidR="00677614" w:rsidRPr="00AD6A20" w:rsidRDefault="007B6911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rFonts w:ascii="Ink Free" w:hAnsi="Ink Free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AD6A20">
                                  <w:rPr>
                                    <w:rFonts w:ascii="Ink Free" w:hAnsi="Ink Free"/>
                                    <w:cap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INVERNESS WOMEN’S AID, 2 ANDERSON ST, INVERNESS IV3 8DF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E565A1" id="Rectangle 195" o:spid="_x0000_s1027" style="position:absolute;margin-left:-7.8pt;margin-top:132.3pt;width:462.6pt;height:355.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" fillcolor="#a5ddde [1941]" stroked="f" strokeweight="1pt">
                    <v:textbox inset="36pt,57.6pt,36pt,36pt">
                      <w:txbxContent>
                        <w:p w14:paraId="0EE565CC" w14:textId="7E02993F" w:rsidR="00677614" w:rsidRPr="00AD6A20" w:rsidRDefault="007B6911">
                          <w:pPr>
                            <w:pStyle w:val="NoSpacing"/>
                            <w:spacing w:before="120"/>
                            <w:jc w:val="center"/>
                            <w:rPr>
                              <w:rFonts w:ascii="Ink Free" w:hAnsi="Ink Free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D6A20">
                            <w:rPr>
                              <w:rFonts w:ascii="Ink Free" w:hAnsi="Ink Free"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>INVERNESS WOMEN’S AID, 2 ANDERSON ST, INVERNESS IV3 8DF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677614" w:rsidRPr="0049437D">
            <w:rPr>
              <w:rFonts w:ascii="Calibri" w:hAnsi="Calibri" w:cs="Calibri"/>
              <w:color w:val="000000" w:themeColor="text1"/>
              <w:sz w:val="22"/>
              <w:szCs w:val="22"/>
            </w:rPr>
            <w:br w:type="page"/>
          </w:r>
        </w:p>
      </w:sdtContent>
    </w:sdt>
    <w:p w14:paraId="0EE5651D" w14:textId="77777777" w:rsidR="00C36963" w:rsidRPr="0049437D" w:rsidRDefault="00C36963" w:rsidP="0071069F">
      <w:pPr>
        <w:pStyle w:val="Author"/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  <w:sectPr w:rsidR="00C36963" w:rsidRPr="0049437D" w:rsidSect="00677614">
          <w:headerReference w:type="first" r:id="rId19"/>
          <w:footerReference w:type="first" r:id="rId20"/>
          <w:pgSz w:w="12240" w:h="15840"/>
          <w:pgMar w:top="2520" w:right="1800" w:bottom="1728" w:left="1800" w:header="720" w:footer="720" w:gutter="0"/>
          <w:pgNumType w:fmt="lowerRoman" w:start="0"/>
          <w:cols w:space="720"/>
          <w:titlePg/>
          <w:docGrid w:linePitch="360"/>
        </w:sectPr>
      </w:pPr>
    </w:p>
    <w:p w14:paraId="0EE5651E" w14:textId="1FF0E652" w:rsidR="00F01CC2" w:rsidRPr="007D3136" w:rsidRDefault="00BA0CF0" w:rsidP="0071069F">
      <w:pPr>
        <w:spacing w:after="0" w:line="276" w:lineRule="auto"/>
        <w:rPr>
          <w:rFonts w:ascii="Calibri" w:hAnsi="Calibri" w:cs="Calibri"/>
          <w:b/>
          <w:bCs/>
          <w:color w:val="000000" w:themeColor="text1"/>
        </w:rPr>
      </w:pPr>
      <w:r w:rsidRPr="007D3136">
        <w:rPr>
          <w:rFonts w:ascii="Calibri" w:hAnsi="Calibri" w:cs="Calibri"/>
          <w:b/>
          <w:bCs/>
          <w:color w:val="000000" w:themeColor="text1"/>
        </w:rPr>
        <w:lastRenderedPageBreak/>
        <w:t>Hello</w:t>
      </w:r>
      <w:r w:rsidR="001B687D" w:rsidRPr="007D3136">
        <w:rPr>
          <w:rFonts w:ascii="Calibri" w:hAnsi="Calibri" w:cs="Calibri"/>
          <w:b/>
          <w:bCs/>
          <w:color w:val="000000" w:themeColor="text1"/>
        </w:rPr>
        <w:t xml:space="preserve"> Fundraisers</w:t>
      </w:r>
      <w:r w:rsidR="007D3136">
        <w:rPr>
          <w:rFonts w:ascii="Calibri" w:hAnsi="Calibri" w:cs="Calibri"/>
          <w:b/>
          <w:bCs/>
          <w:color w:val="000000" w:themeColor="text1"/>
        </w:rPr>
        <w:t>!</w:t>
      </w:r>
    </w:p>
    <w:p w14:paraId="61DA3766" w14:textId="77777777" w:rsidR="00B16350" w:rsidRPr="006D3780" w:rsidRDefault="00B16350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B60B9AE" w14:textId="6035DA5B" w:rsidR="00990941" w:rsidRPr="006D3780" w:rsidRDefault="00677614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>Firs</w:t>
      </w:r>
      <w:r w:rsidR="00ED2C87" w:rsidRPr="006D3780">
        <w:rPr>
          <w:rFonts w:ascii="Calibri" w:hAnsi="Calibri" w:cs="Calibri"/>
          <w:color w:val="000000" w:themeColor="text1"/>
          <w:sz w:val="22"/>
          <w:szCs w:val="22"/>
        </w:rPr>
        <w:t>tly</w:t>
      </w:r>
      <w:r w:rsidR="001749D2" w:rsidRPr="006D3780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ED2C87" w:rsidRPr="006D3780">
        <w:rPr>
          <w:rFonts w:ascii="Calibri" w:hAnsi="Calibri" w:cs="Calibri"/>
          <w:color w:val="000000" w:themeColor="text1"/>
          <w:sz w:val="22"/>
          <w:szCs w:val="22"/>
        </w:rPr>
        <w:t>thank you so much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for choosing</w:t>
      </w:r>
      <w:r w:rsidR="005968D3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to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support </w:t>
      </w:r>
      <w:r w:rsidR="00BA1763" w:rsidRPr="006D3780">
        <w:rPr>
          <w:rFonts w:ascii="Calibri" w:hAnsi="Calibri" w:cs="Calibri"/>
          <w:color w:val="000000" w:themeColor="text1"/>
          <w:sz w:val="22"/>
          <w:szCs w:val="22"/>
        </w:rPr>
        <w:t>Inverness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Women’s Aid</w:t>
      </w:r>
      <w:r w:rsidR="00ED2C87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by</w:t>
      </w:r>
      <w:r w:rsidR="00E9591E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ED2C87" w:rsidRPr="006D3780">
        <w:rPr>
          <w:rFonts w:ascii="Calibri" w:hAnsi="Calibri" w:cs="Calibri"/>
          <w:color w:val="000000" w:themeColor="text1"/>
          <w:sz w:val="22"/>
          <w:szCs w:val="22"/>
        </w:rPr>
        <w:t>fundraising for us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>!</w:t>
      </w:r>
      <w:r w:rsidR="00C350D3">
        <w:rPr>
          <w:rFonts w:ascii="Calibri" w:hAnsi="Calibri" w:cs="Calibri"/>
          <w:color w:val="000000" w:themeColor="text1"/>
          <w:sz w:val="22"/>
          <w:szCs w:val="22"/>
        </w:rPr>
        <w:t xml:space="preserve"> Your fundraising </w:t>
      </w:r>
      <w:r w:rsidR="00CA0C73">
        <w:rPr>
          <w:rFonts w:ascii="Calibri" w:hAnsi="Calibri" w:cs="Calibri"/>
          <w:color w:val="000000" w:themeColor="text1"/>
          <w:sz w:val="22"/>
          <w:szCs w:val="22"/>
        </w:rPr>
        <w:t>is</w:t>
      </w:r>
      <w:r w:rsidR="00E775CB">
        <w:rPr>
          <w:rFonts w:ascii="Calibri" w:hAnsi="Calibri" w:cs="Calibri"/>
          <w:color w:val="000000" w:themeColor="text1"/>
          <w:sz w:val="22"/>
          <w:szCs w:val="22"/>
        </w:rPr>
        <w:t xml:space="preserve"> hugely </w:t>
      </w:r>
      <w:r w:rsidR="00CA0C73">
        <w:rPr>
          <w:rFonts w:ascii="Calibri" w:hAnsi="Calibri" w:cs="Calibri"/>
          <w:color w:val="000000" w:themeColor="text1"/>
          <w:sz w:val="22"/>
          <w:szCs w:val="22"/>
        </w:rPr>
        <w:t xml:space="preserve">important to us and very much </w:t>
      </w:r>
      <w:r w:rsidR="00E775CB">
        <w:rPr>
          <w:rFonts w:ascii="Calibri" w:hAnsi="Calibri" w:cs="Calibri"/>
          <w:color w:val="000000" w:themeColor="text1"/>
          <w:sz w:val="22"/>
          <w:szCs w:val="22"/>
        </w:rPr>
        <w:t>appreciated.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FB3753" w:rsidRPr="006D3780">
        <w:rPr>
          <w:rFonts w:ascii="Calibri" w:hAnsi="Calibri" w:cs="Calibri"/>
          <w:color w:val="000000" w:themeColor="text1"/>
          <w:sz w:val="22"/>
          <w:szCs w:val="22"/>
        </w:rPr>
        <w:t>In order to make your fundraising easy</w:t>
      </w:r>
      <w:r w:rsidR="00E331FB" w:rsidRPr="006D3780">
        <w:rPr>
          <w:rFonts w:ascii="Calibri" w:hAnsi="Calibri" w:cs="Calibri"/>
          <w:color w:val="000000" w:themeColor="text1"/>
          <w:sz w:val="22"/>
          <w:szCs w:val="22"/>
        </w:rPr>
        <w:t>, successful</w:t>
      </w:r>
      <w:r w:rsidR="00FB3753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and enjoyable, 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>we’ve</w:t>
      </w:r>
      <w:r w:rsidR="00FB3753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put together this </w:t>
      </w:r>
      <w:r w:rsidR="005109D3" w:rsidRPr="006D3780">
        <w:rPr>
          <w:rFonts w:ascii="Calibri" w:hAnsi="Calibri" w:cs="Calibri"/>
          <w:color w:val="000000" w:themeColor="text1"/>
          <w:sz w:val="22"/>
          <w:szCs w:val="22"/>
        </w:rPr>
        <w:t>information</w:t>
      </w:r>
      <w:r w:rsidR="00FB3753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4C6382" w:rsidRPr="006D3780">
        <w:rPr>
          <w:rFonts w:ascii="Calibri" w:hAnsi="Calibri" w:cs="Calibri"/>
          <w:color w:val="000000" w:themeColor="text1"/>
          <w:sz w:val="22"/>
          <w:szCs w:val="22"/>
        </w:rPr>
        <w:t>to</w:t>
      </w:r>
      <w:r w:rsidR="0005256F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give you guidance, </w:t>
      </w:r>
      <w:r w:rsidR="00FB3753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ideas and tips </w:t>
      </w:r>
      <w:r w:rsidR="004C6382" w:rsidRPr="006D3780">
        <w:rPr>
          <w:rFonts w:ascii="Calibri" w:hAnsi="Calibri" w:cs="Calibri"/>
          <w:color w:val="000000" w:themeColor="text1"/>
          <w:sz w:val="22"/>
          <w:szCs w:val="22"/>
        </w:rPr>
        <w:t>which will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31D59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help you 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reach your </w:t>
      </w:r>
      <w:r w:rsidR="00CF7EE5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fundraising 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target. </w:t>
      </w:r>
    </w:p>
    <w:p w14:paraId="7422C5E3" w14:textId="77777777" w:rsidR="00BA0CF0" w:rsidRPr="006D3780" w:rsidRDefault="00BA0CF0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AB1C129" w14:textId="1D0499DE" w:rsidR="002E71DF" w:rsidRPr="006D3780" w:rsidRDefault="007A417A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>It couldn’t</w:t>
      </w:r>
      <w:r w:rsidR="00B31D59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be easier – just fill </w:t>
      </w:r>
      <w:r w:rsidR="00E331FB" w:rsidRPr="006D3780">
        <w:rPr>
          <w:rFonts w:ascii="Calibri" w:hAnsi="Calibri" w:cs="Calibri"/>
          <w:color w:val="000000" w:themeColor="text1"/>
          <w:sz w:val="22"/>
          <w:szCs w:val="22"/>
        </w:rPr>
        <w:t>the details</w:t>
      </w:r>
      <w:r w:rsidR="00B31D59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284869">
        <w:rPr>
          <w:rFonts w:ascii="Calibri" w:hAnsi="Calibri" w:cs="Calibri"/>
          <w:color w:val="000000" w:themeColor="text1"/>
          <w:sz w:val="22"/>
          <w:szCs w:val="22"/>
        </w:rPr>
        <w:t>on the last page of this guide</w:t>
      </w:r>
      <w:r w:rsidR="00B31D59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and </w:t>
      </w:r>
      <w:r w:rsidR="00EB0052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email it back to </w:t>
      </w:r>
      <w:r w:rsidR="00BA0CF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us </w:t>
      </w:r>
      <w:hyperlink r:id="rId21" w:history="1">
        <w:r w:rsidR="00BA0CF0" w:rsidRPr="006D3780">
          <w:rPr>
            <w:rStyle w:val="Hyperlink"/>
            <w:rFonts w:ascii="Calibri" w:hAnsi="Calibri" w:cs="Calibri"/>
            <w:sz w:val="22"/>
            <w:szCs w:val="22"/>
          </w:rPr>
          <w:t>info@invernesswa.org</w:t>
        </w:r>
      </w:hyperlink>
      <w:r w:rsidR="00EB0052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8C55E7" w:rsidRPr="006D3780">
        <w:rPr>
          <w:rFonts w:ascii="Calibri" w:hAnsi="Calibri" w:cs="Calibri"/>
          <w:color w:val="000000" w:themeColor="text1"/>
          <w:sz w:val="22"/>
          <w:szCs w:val="22"/>
        </w:rPr>
        <w:t>so we have all your details</w:t>
      </w:r>
      <w:r w:rsidR="00E331FB" w:rsidRPr="006D3780">
        <w:rPr>
          <w:rFonts w:ascii="Calibri" w:hAnsi="Calibri" w:cs="Calibri"/>
          <w:color w:val="000000" w:themeColor="text1"/>
          <w:sz w:val="22"/>
          <w:szCs w:val="22"/>
        </w:rPr>
        <w:t>.</w:t>
      </w:r>
      <w:r w:rsidR="00BA0CF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>On behalf of all the women</w:t>
      </w:r>
      <w:r w:rsidR="00990941" w:rsidRPr="006D3780">
        <w:rPr>
          <w:rFonts w:ascii="Calibri" w:hAnsi="Calibri" w:cs="Calibri"/>
          <w:color w:val="000000" w:themeColor="text1"/>
          <w:sz w:val="22"/>
          <w:szCs w:val="22"/>
        </w:rPr>
        <w:t>,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990941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children and young people 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whose lives will be </w:t>
      </w:r>
      <w:r w:rsidR="00061EEE" w:rsidRPr="006D3780">
        <w:rPr>
          <w:rFonts w:ascii="Calibri" w:hAnsi="Calibri" w:cs="Calibri"/>
          <w:color w:val="000000" w:themeColor="text1"/>
          <w:sz w:val="22"/>
          <w:szCs w:val="22"/>
        </w:rPr>
        <w:t>helped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by your fundraising efforts</w:t>
      </w:r>
      <w:r w:rsidR="002E71DF" w:rsidRPr="006D3780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7F7B1360" w14:textId="77777777" w:rsidR="002E71DF" w:rsidRPr="006D3780" w:rsidRDefault="002E71DF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25" w14:textId="2FA345F6" w:rsidR="00AA3220" w:rsidRPr="006D3780" w:rsidRDefault="002E71DF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>T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>hank you</w:t>
      </w:r>
      <w:r w:rsidR="008A6C58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and 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good luck! </w:t>
      </w:r>
      <w:r w:rsidR="00061EEE" w:rsidRPr="006D3780">
        <w:rPr>
          <w:rFonts w:ascii="Calibri" w:hAnsi="Calibri" w:cs="Calibri"/>
          <w:color w:val="000000" w:themeColor="text1"/>
          <w:sz w:val="22"/>
          <w:szCs w:val="22"/>
        </w:rPr>
        <w:br/>
      </w:r>
    </w:p>
    <w:p w14:paraId="0EE56527" w14:textId="66366F2B" w:rsidR="00AA3220" w:rsidRPr="007E0FB6" w:rsidRDefault="00BA1763" w:rsidP="0071069F">
      <w:pPr>
        <w:tabs>
          <w:tab w:val="right" w:pos="8640"/>
        </w:tabs>
        <w:spacing w:after="0" w:line="276" w:lineRule="auto"/>
        <w:rPr>
          <w:rFonts w:ascii="Lucida Handwriting" w:hAnsi="Lucida Handwriting" w:cs="Calibri"/>
          <w:color w:val="000000" w:themeColor="text1"/>
        </w:rPr>
      </w:pPr>
      <w:r w:rsidRPr="006D3780">
        <w:rPr>
          <w:rFonts w:ascii="Lucida Handwriting" w:hAnsi="Lucida Handwriting" w:cs="Calibri"/>
          <w:color w:val="000000" w:themeColor="text1"/>
          <w:sz w:val="22"/>
          <w:szCs w:val="22"/>
        </w:rPr>
        <w:t xml:space="preserve">Inverness </w:t>
      </w:r>
      <w:r w:rsidR="00AA3220" w:rsidRPr="006D3780">
        <w:rPr>
          <w:rFonts w:ascii="Lucida Handwriting" w:hAnsi="Lucida Handwriting" w:cs="Calibri"/>
          <w:color w:val="000000" w:themeColor="text1"/>
          <w:sz w:val="22"/>
          <w:szCs w:val="22"/>
        </w:rPr>
        <w:t>Women’s Aid</w:t>
      </w:r>
      <w:r w:rsidR="000123B3" w:rsidRPr="007E0FB6">
        <w:rPr>
          <w:rFonts w:ascii="Lucida Handwriting" w:hAnsi="Lucida Handwriting" w:cs="Calibri"/>
          <w:color w:val="000000" w:themeColor="text1"/>
        </w:rPr>
        <w:tab/>
      </w:r>
    </w:p>
    <w:p w14:paraId="1C77486E" w14:textId="77777777" w:rsidR="00B16350" w:rsidRPr="00D445B3" w:rsidRDefault="00B16350" w:rsidP="0071069F">
      <w:pPr>
        <w:spacing w:after="0" w:line="276" w:lineRule="auto"/>
        <w:rPr>
          <w:rFonts w:ascii="Calibri" w:hAnsi="Calibri" w:cs="Calibri"/>
          <w:b/>
          <w:color w:val="000000" w:themeColor="text1"/>
        </w:rPr>
      </w:pPr>
    </w:p>
    <w:p w14:paraId="6EB190A1" w14:textId="77777777" w:rsidR="00B16350" w:rsidRDefault="00B16350" w:rsidP="0071069F">
      <w:pPr>
        <w:spacing w:after="0" w:line="276" w:lineRule="auto"/>
        <w:rPr>
          <w:rFonts w:ascii="Calibri" w:hAnsi="Calibri" w:cs="Calibri"/>
          <w:b/>
          <w:color w:val="000000" w:themeColor="text1"/>
        </w:rPr>
      </w:pPr>
    </w:p>
    <w:p w14:paraId="57CE1EEC" w14:textId="77777777" w:rsidR="003D215E" w:rsidRPr="00D445B3" w:rsidRDefault="003D215E" w:rsidP="0071069F">
      <w:pPr>
        <w:spacing w:after="0" w:line="276" w:lineRule="auto"/>
        <w:rPr>
          <w:rFonts w:ascii="Calibri" w:hAnsi="Calibri" w:cs="Calibri"/>
          <w:b/>
          <w:color w:val="000000" w:themeColor="text1"/>
        </w:rPr>
      </w:pPr>
    </w:p>
    <w:p w14:paraId="0EE5652D" w14:textId="57C728BD" w:rsidR="00AA3220" w:rsidRPr="007D3136" w:rsidRDefault="00AA3220" w:rsidP="0071069F">
      <w:pPr>
        <w:spacing w:after="0" w:line="276" w:lineRule="auto"/>
        <w:rPr>
          <w:rFonts w:ascii="Calibri" w:hAnsi="Calibri" w:cs="Calibri"/>
          <w:b/>
          <w:color w:val="000000" w:themeColor="text1"/>
        </w:rPr>
      </w:pPr>
      <w:r w:rsidRPr="007D3136">
        <w:rPr>
          <w:rFonts w:ascii="Calibri" w:hAnsi="Calibri" w:cs="Calibri"/>
          <w:b/>
          <w:color w:val="000000" w:themeColor="text1"/>
        </w:rPr>
        <w:t xml:space="preserve">About </w:t>
      </w:r>
      <w:r w:rsidR="00BA1763" w:rsidRPr="007D3136">
        <w:rPr>
          <w:rFonts w:ascii="Calibri" w:hAnsi="Calibri" w:cs="Calibri"/>
          <w:b/>
          <w:color w:val="000000" w:themeColor="text1"/>
        </w:rPr>
        <w:t xml:space="preserve">Inverness </w:t>
      </w:r>
      <w:r w:rsidRPr="007D3136">
        <w:rPr>
          <w:rFonts w:ascii="Calibri" w:hAnsi="Calibri" w:cs="Calibri"/>
          <w:b/>
          <w:color w:val="000000" w:themeColor="text1"/>
        </w:rPr>
        <w:t xml:space="preserve">Women’s Aid </w:t>
      </w:r>
    </w:p>
    <w:p w14:paraId="0EE5652E" w14:textId="7BF39008" w:rsidR="00AA3220" w:rsidRPr="006D3780" w:rsidRDefault="00BA1763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Inverness </w:t>
      </w:r>
      <w:r w:rsidR="00361CF2" w:rsidRPr="006D3780">
        <w:rPr>
          <w:rFonts w:ascii="Calibri" w:hAnsi="Calibri" w:cs="Calibri"/>
          <w:color w:val="000000" w:themeColor="text1"/>
          <w:sz w:val="22"/>
          <w:szCs w:val="22"/>
        </w:rPr>
        <w:t>Women’s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Aid is the </w:t>
      </w:r>
      <w:r w:rsidR="00BF3BEA" w:rsidRPr="006D3780">
        <w:rPr>
          <w:rFonts w:ascii="Calibri" w:hAnsi="Calibri" w:cs="Calibri"/>
          <w:color w:val="000000" w:themeColor="text1"/>
          <w:sz w:val="22"/>
          <w:szCs w:val="22"/>
        </w:rPr>
        <w:t>third sector organisation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66B84" w:rsidRPr="006D3780">
        <w:rPr>
          <w:rFonts w:ascii="Calibri" w:hAnsi="Calibri" w:cs="Calibri"/>
          <w:color w:val="000000" w:themeColor="text1"/>
          <w:sz w:val="22"/>
          <w:szCs w:val="22"/>
        </w:rPr>
        <w:t>which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F3BEA" w:rsidRPr="006D3780">
        <w:rPr>
          <w:rFonts w:ascii="Calibri" w:hAnsi="Calibri" w:cs="Calibri"/>
          <w:color w:val="000000" w:themeColor="text1"/>
          <w:sz w:val="22"/>
          <w:szCs w:val="22"/>
        </w:rPr>
        <w:t>suppor</w:t>
      </w:r>
      <w:r w:rsidR="00B66B84" w:rsidRPr="006D3780">
        <w:rPr>
          <w:rFonts w:ascii="Calibri" w:hAnsi="Calibri" w:cs="Calibri"/>
          <w:color w:val="000000" w:themeColor="text1"/>
          <w:sz w:val="22"/>
          <w:szCs w:val="22"/>
        </w:rPr>
        <w:t>ts</w:t>
      </w:r>
      <w:r w:rsidR="00BF3BEA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women </w:t>
      </w:r>
      <w:r w:rsidR="006E0B6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and 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>children</w:t>
      </w:r>
      <w:r w:rsidR="00BF3BEA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experiencing domestic abuse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  <w:r w:rsidR="00BF3BEA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We are part of a network of Women’s Aid </w:t>
      </w:r>
      <w:r w:rsidR="00B57BF8" w:rsidRPr="006D3780">
        <w:rPr>
          <w:rFonts w:ascii="Calibri" w:hAnsi="Calibri" w:cs="Calibri"/>
          <w:color w:val="000000" w:themeColor="text1"/>
          <w:sz w:val="22"/>
          <w:szCs w:val="22"/>
        </w:rPr>
        <w:t>groups providing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66B84" w:rsidRPr="006D3780">
        <w:rPr>
          <w:rFonts w:ascii="Calibri" w:hAnsi="Calibri" w:cs="Calibri"/>
          <w:color w:val="000000" w:themeColor="text1"/>
          <w:sz w:val="22"/>
          <w:szCs w:val="22"/>
        </w:rPr>
        <w:t>frontline, specialist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57BF8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local </w:t>
      </w:r>
      <w:r w:rsidR="00AA3220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services to </w:t>
      </w:r>
      <w:r w:rsidR="00361CF2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women and </w:t>
      </w:r>
      <w:r w:rsidR="006E0B60" w:rsidRPr="006D3780">
        <w:rPr>
          <w:rFonts w:ascii="Calibri" w:hAnsi="Calibri" w:cs="Calibri"/>
          <w:color w:val="000000" w:themeColor="text1"/>
          <w:sz w:val="22"/>
          <w:szCs w:val="22"/>
        </w:rPr>
        <w:t>families</w:t>
      </w:r>
      <w:r w:rsidR="00361CF2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across </w:t>
      </w:r>
      <w:r w:rsidR="00CA7707" w:rsidRPr="006D3780">
        <w:rPr>
          <w:rFonts w:ascii="Calibri" w:hAnsi="Calibri" w:cs="Calibri"/>
          <w:color w:val="000000" w:themeColor="text1"/>
          <w:sz w:val="22"/>
          <w:szCs w:val="22"/>
        </w:rPr>
        <w:t>Scotland</w:t>
      </w:r>
      <w:r w:rsidR="00361CF2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</w:p>
    <w:p w14:paraId="420FAE65" w14:textId="77777777" w:rsidR="0039046F" w:rsidRPr="006D3780" w:rsidRDefault="0039046F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33" w14:textId="5CC30E7D" w:rsidR="00361CF2" w:rsidRPr="006D3780" w:rsidRDefault="00CA7707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>IWA</w:t>
      </w:r>
      <w:r w:rsidR="004425CC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offers a range of support to help women and children cope with every aspect of domestic abuse including: </w:t>
      </w:r>
    </w:p>
    <w:p w14:paraId="0EE56534" w14:textId="43599D60" w:rsidR="004425CC" w:rsidRPr="006D3780" w:rsidRDefault="004425CC" w:rsidP="0071069F">
      <w:pPr>
        <w:pStyle w:val="ListParagraph"/>
        <w:numPr>
          <w:ilvl w:val="0"/>
          <w:numId w:val="23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Safe, </w:t>
      </w:r>
      <w:r w:rsidR="00FB55B9" w:rsidRPr="006D3780">
        <w:rPr>
          <w:rFonts w:ascii="Calibri" w:hAnsi="Calibri" w:cs="Calibri"/>
          <w:color w:val="000000" w:themeColor="text1"/>
          <w:sz w:val="22"/>
          <w:szCs w:val="22"/>
        </w:rPr>
        <w:t>temporary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accommodation </w:t>
      </w:r>
    </w:p>
    <w:p w14:paraId="0EE56535" w14:textId="77777777" w:rsidR="004425CC" w:rsidRPr="006D3780" w:rsidRDefault="004425CC" w:rsidP="0071069F">
      <w:pPr>
        <w:pStyle w:val="ListParagraph"/>
        <w:numPr>
          <w:ilvl w:val="0"/>
          <w:numId w:val="23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Advocacy and practical support with legal, health, financial and housing issues. </w:t>
      </w:r>
    </w:p>
    <w:p w14:paraId="0EE56536" w14:textId="6A6F7DC8" w:rsidR="004425CC" w:rsidRPr="006D3780" w:rsidRDefault="00457B13" w:rsidP="0071069F">
      <w:pPr>
        <w:pStyle w:val="ListParagraph"/>
        <w:numPr>
          <w:ilvl w:val="0"/>
          <w:numId w:val="23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>Group work, t</w:t>
      </w:r>
      <w:r w:rsidR="004425CC" w:rsidRPr="006D3780">
        <w:rPr>
          <w:rFonts w:ascii="Calibri" w:hAnsi="Calibri" w:cs="Calibri"/>
          <w:color w:val="000000" w:themeColor="text1"/>
          <w:sz w:val="22"/>
          <w:szCs w:val="22"/>
        </w:rPr>
        <w:t>herapeutic support and counselling for both women and children</w:t>
      </w:r>
    </w:p>
    <w:p w14:paraId="0EE56537" w14:textId="77777777" w:rsidR="00497FF8" w:rsidRPr="006D3780" w:rsidRDefault="00497FF8" w:rsidP="0071069F">
      <w:pPr>
        <w:pStyle w:val="ListParagraph"/>
        <w:numPr>
          <w:ilvl w:val="0"/>
          <w:numId w:val="23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Safety Planning and risk management </w:t>
      </w:r>
    </w:p>
    <w:p w14:paraId="0EE56538" w14:textId="250EDAD3" w:rsidR="00497FF8" w:rsidRPr="006D3780" w:rsidRDefault="00497FF8" w:rsidP="0071069F">
      <w:pPr>
        <w:pStyle w:val="ListParagraph"/>
        <w:numPr>
          <w:ilvl w:val="0"/>
          <w:numId w:val="23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6D3780">
        <w:rPr>
          <w:rFonts w:ascii="Calibri" w:hAnsi="Calibri" w:cs="Calibri"/>
          <w:color w:val="000000" w:themeColor="text1"/>
          <w:sz w:val="22"/>
          <w:szCs w:val="22"/>
        </w:rPr>
        <w:t>Liais</w:t>
      </w:r>
      <w:r w:rsidR="008A2789" w:rsidRPr="006D3780">
        <w:rPr>
          <w:rFonts w:ascii="Calibri" w:hAnsi="Calibri" w:cs="Calibri"/>
          <w:color w:val="000000" w:themeColor="text1"/>
          <w:sz w:val="22"/>
          <w:szCs w:val="22"/>
        </w:rPr>
        <w:t>on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with other agencies, including police, social service</w:t>
      </w:r>
      <w:r w:rsidR="0039046F" w:rsidRPr="006D3780">
        <w:rPr>
          <w:rFonts w:ascii="Calibri" w:hAnsi="Calibri" w:cs="Calibri"/>
          <w:color w:val="000000" w:themeColor="text1"/>
          <w:sz w:val="22"/>
          <w:szCs w:val="22"/>
        </w:rPr>
        <w:t>s,</w:t>
      </w:r>
      <w:r w:rsidR="008A6C58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housing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and health </w:t>
      </w:r>
      <w:r w:rsidR="0039046F" w:rsidRPr="006D3780">
        <w:rPr>
          <w:rFonts w:ascii="Calibri" w:hAnsi="Calibri" w:cs="Calibri"/>
          <w:color w:val="000000" w:themeColor="text1"/>
          <w:sz w:val="22"/>
          <w:szCs w:val="22"/>
        </w:rPr>
        <w:t>agencies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to ensure a </w:t>
      </w:r>
      <w:r w:rsidR="00D445B3" w:rsidRPr="006D3780">
        <w:rPr>
          <w:rFonts w:ascii="Calibri" w:hAnsi="Calibri" w:cs="Calibri"/>
          <w:color w:val="000000" w:themeColor="text1"/>
          <w:sz w:val="22"/>
          <w:szCs w:val="22"/>
        </w:rPr>
        <w:t>collaborative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approach to women and</w:t>
      </w:r>
      <w:r w:rsidR="00B12044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c</w:t>
      </w:r>
      <w:r w:rsidRPr="006D3780">
        <w:rPr>
          <w:rFonts w:ascii="Calibri" w:hAnsi="Calibri" w:cs="Calibri"/>
          <w:color w:val="000000" w:themeColor="text1"/>
          <w:sz w:val="22"/>
          <w:szCs w:val="22"/>
        </w:rPr>
        <w:t>hildren’s safety</w:t>
      </w:r>
      <w:r w:rsidR="0039046F" w:rsidRPr="006D3780">
        <w:rPr>
          <w:rFonts w:ascii="Calibri" w:hAnsi="Calibri" w:cs="Calibri"/>
          <w:color w:val="000000" w:themeColor="text1"/>
          <w:sz w:val="22"/>
          <w:szCs w:val="22"/>
        </w:rPr>
        <w:t xml:space="preserve"> &amp; wellbeing</w:t>
      </w:r>
    </w:p>
    <w:p w14:paraId="5435D9FD" w14:textId="77777777" w:rsidR="00B12044" w:rsidRDefault="00B12044" w:rsidP="0071069F">
      <w:pPr>
        <w:spacing w:after="0" w:line="276" w:lineRule="auto"/>
        <w:rPr>
          <w:rFonts w:ascii="Calibri" w:hAnsi="Calibri" w:cs="Calibri"/>
          <w:b/>
          <w:color w:val="000000" w:themeColor="text1"/>
          <w:sz w:val="22"/>
          <w:szCs w:val="22"/>
        </w:rPr>
        <w:sectPr w:rsidR="00B12044">
          <w:footerReference w:type="default" r:id="rId22"/>
          <w:footerReference w:type="first" r:id="rId23"/>
          <w:pgSz w:w="12240" w:h="15840"/>
          <w:pgMar w:top="1440" w:right="1800" w:bottom="1440" w:left="1800" w:header="720" w:footer="720" w:gutter="0"/>
          <w:pgNumType w:start="1"/>
          <w:cols w:space="720"/>
          <w:titlePg/>
          <w:docGrid w:linePitch="360"/>
        </w:sectPr>
      </w:pPr>
    </w:p>
    <w:p w14:paraId="0EE56543" w14:textId="77777777" w:rsidR="00361CF2" w:rsidRPr="00B12044" w:rsidRDefault="00430F17" w:rsidP="0071069F">
      <w:pPr>
        <w:spacing w:after="0" w:line="276" w:lineRule="auto"/>
        <w:rPr>
          <w:rFonts w:ascii="Calibri" w:hAnsi="Calibri" w:cs="Calibri"/>
          <w:b/>
          <w:color w:val="000000" w:themeColor="text1"/>
        </w:rPr>
      </w:pPr>
      <w:r w:rsidRPr="00B12044">
        <w:rPr>
          <w:rFonts w:ascii="Calibri" w:hAnsi="Calibri" w:cs="Calibri"/>
          <w:b/>
          <w:color w:val="000000" w:themeColor="text1"/>
        </w:rPr>
        <w:lastRenderedPageBreak/>
        <w:t xml:space="preserve">Fundraising advice </w:t>
      </w:r>
    </w:p>
    <w:p w14:paraId="0EE56544" w14:textId="3D438862" w:rsidR="00430F17" w:rsidRPr="0049437D" w:rsidRDefault="004F241F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H</w:t>
      </w:r>
      <w:r w:rsidR="00430F17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ere are some tips to inspire you and help you </w:t>
      </w:r>
      <w:r>
        <w:rPr>
          <w:rFonts w:ascii="Calibri" w:hAnsi="Calibri" w:cs="Calibri"/>
          <w:color w:val="000000" w:themeColor="text1"/>
          <w:sz w:val="22"/>
          <w:szCs w:val="22"/>
        </w:rPr>
        <w:t>maximise your fundraising effor</w:t>
      </w:r>
      <w:r w:rsidR="00042BF4">
        <w:rPr>
          <w:rFonts w:ascii="Calibri" w:hAnsi="Calibri" w:cs="Calibri"/>
          <w:color w:val="000000" w:themeColor="text1"/>
          <w:sz w:val="22"/>
          <w:szCs w:val="22"/>
        </w:rPr>
        <w:t>ts</w:t>
      </w:r>
      <w:r w:rsidR="00430F17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</w:p>
    <w:p w14:paraId="0EE56545" w14:textId="43E6767C" w:rsidR="00430F17" w:rsidRDefault="00430F17" w:rsidP="0071069F">
      <w:pPr>
        <w:pStyle w:val="ListParagraph"/>
        <w:numPr>
          <w:ilvl w:val="0"/>
          <w:numId w:val="25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b/>
          <w:color w:val="000000" w:themeColor="text1"/>
          <w:sz w:val="22"/>
          <w:szCs w:val="22"/>
        </w:rPr>
        <w:t>Tell people who you are fundraising for and why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– </w:t>
      </w:r>
      <w:r w:rsidR="008E6805">
        <w:rPr>
          <w:rFonts w:ascii="Calibri" w:hAnsi="Calibri" w:cs="Calibri"/>
          <w:color w:val="000000" w:themeColor="text1"/>
          <w:sz w:val="22"/>
          <w:szCs w:val="22"/>
        </w:rPr>
        <w:t>i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f people know that their money can make a real difference to </w:t>
      </w:r>
      <w:r w:rsidR="001C0C52">
        <w:rPr>
          <w:rFonts w:ascii="Calibri" w:hAnsi="Calibri" w:cs="Calibri"/>
          <w:color w:val="000000" w:themeColor="text1"/>
          <w:sz w:val="22"/>
          <w:szCs w:val="22"/>
        </w:rPr>
        <w:t>IWA’s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work, they will be more likely to sponsor you </w:t>
      </w:r>
    </w:p>
    <w:p w14:paraId="14FA9DCD" w14:textId="77777777" w:rsidR="00294A46" w:rsidRPr="0049437D" w:rsidRDefault="00294A46" w:rsidP="00294A46">
      <w:pPr>
        <w:pStyle w:val="ListParagraph"/>
        <w:spacing w:after="0" w:line="276" w:lineRule="auto"/>
        <w:ind w:left="360"/>
        <w:rPr>
          <w:rFonts w:ascii="Calibri" w:hAnsi="Calibri" w:cs="Calibri"/>
          <w:color w:val="000000" w:themeColor="text1"/>
          <w:sz w:val="22"/>
          <w:szCs w:val="22"/>
        </w:rPr>
      </w:pPr>
    </w:p>
    <w:p w14:paraId="42BB7A12" w14:textId="2DFFE745" w:rsidR="00FF4DF6" w:rsidRPr="00294A46" w:rsidRDefault="00FF4DF6" w:rsidP="0071069F">
      <w:pPr>
        <w:pStyle w:val="ListParagraph"/>
        <w:numPr>
          <w:ilvl w:val="0"/>
          <w:numId w:val="25"/>
        </w:numPr>
        <w:spacing w:after="0" w:line="276" w:lineRule="auto"/>
        <w:rPr>
          <w:rFonts w:ascii="Calibri" w:hAnsi="Calibri" w:cs="Calibri"/>
          <w:color w:val="auto"/>
          <w:sz w:val="22"/>
          <w:szCs w:val="22"/>
        </w:rPr>
      </w:pPr>
      <w:r w:rsidRPr="0049437D">
        <w:rPr>
          <w:rFonts w:ascii="Calibri" w:hAnsi="Calibri" w:cs="Calibri"/>
          <w:b/>
          <w:color w:val="000000" w:themeColor="text1"/>
          <w:sz w:val="22"/>
          <w:szCs w:val="22"/>
        </w:rPr>
        <w:t>Set up a fundraising page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– </w:t>
      </w:r>
      <w:r w:rsidR="008E6805">
        <w:rPr>
          <w:rFonts w:ascii="Calibri" w:hAnsi="Calibri" w:cs="Calibri"/>
          <w:color w:val="000000" w:themeColor="text1"/>
          <w:sz w:val="22"/>
          <w:szCs w:val="22"/>
        </w:rPr>
        <w:t>u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se pages such as Just Giving, My Donate etc. </w:t>
      </w:r>
      <w:r>
        <w:rPr>
          <w:rFonts w:ascii="Calibri" w:hAnsi="Calibri" w:cs="Calibri"/>
          <w:color w:val="000000" w:themeColor="text1"/>
          <w:sz w:val="22"/>
          <w:szCs w:val="22"/>
        </w:rPr>
        <w:t>IWA has its own Just Giving page</w:t>
      </w:r>
      <w:r>
        <w:t xml:space="preserve"> </w:t>
      </w:r>
      <w:hyperlink r:id="rId24" w:history="1">
        <w:r w:rsidRPr="009A007C">
          <w:rPr>
            <w:rStyle w:val="Hyperlink"/>
            <w:rFonts w:ascii="Calibri" w:hAnsi="Calibri" w:cs="Calibri"/>
            <w:color w:val="auto"/>
            <w:sz w:val="22"/>
            <w:szCs w:val="22"/>
          </w:rPr>
          <w:t>https://www.justgiving.com/invernesswomensaid</w:t>
        </w:r>
      </w:hyperlink>
      <w:r w:rsidRPr="009A007C">
        <w:rPr>
          <w:color w:val="auto"/>
          <w:sz w:val="22"/>
          <w:szCs w:val="22"/>
        </w:rPr>
        <w:t xml:space="preserve"> </w:t>
      </w:r>
    </w:p>
    <w:p w14:paraId="33FA6AFC" w14:textId="77777777" w:rsidR="00294A46" w:rsidRPr="00294A46" w:rsidRDefault="00294A46" w:rsidP="00294A46">
      <w:pPr>
        <w:spacing w:after="0" w:line="276" w:lineRule="auto"/>
        <w:rPr>
          <w:rFonts w:ascii="Calibri" w:hAnsi="Calibri" w:cs="Calibri"/>
          <w:color w:val="auto"/>
          <w:sz w:val="22"/>
          <w:szCs w:val="22"/>
        </w:rPr>
      </w:pPr>
    </w:p>
    <w:p w14:paraId="33EE34B5" w14:textId="1C6AD870" w:rsidR="00FF4DF6" w:rsidRDefault="00FF4DF6" w:rsidP="0071069F">
      <w:pPr>
        <w:pStyle w:val="ListParagraph"/>
        <w:numPr>
          <w:ilvl w:val="0"/>
          <w:numId w:val="25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b/>
          <w:color w:val="000000" w:themeColor="text1"/>
          <w:sz w:val="22"/>
          <w:szCs w:val="22"/>
        </w:rPr>
        <w:t xml:space="preserve">Remember to Gift Aid </w:t>
      </w:r>
      <w:r>
        <w:rPr>
          <w:rFonts w:ascii="Calibri" w:hAnsi="Calibri" w:cs="Calibri"/>
          <w:b/>
          <w:color w:val="000000" w:themeColor="text1"/>
          <w:sz w:val="22"/>
          <w:szCs w:val="22"/>
        </w:rPr>
        <w:t>your donations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– </w:t>
      </w:r>
      <w:r w:rsidR="008E6805">
        <w:rPr>
          <w:rFonts w:ascii="Calibri" w:hAnsi="Calibri" w:cs="Calibri"/>
          <w:color w:val="000000" w:themeColor="text1"/>
          <w:sz w:val="22"/>
          <w:szCs w:val="22"/>
        </w:rPr>
        <w:t>i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>f you are a UK tax</w:t>
      </w:r>
      <w:r>
        <w:rPr>
          <w:rFonts w:ascii="Calibri" w:hAnsi="Calibri" w:cs="Calibri"/>
          <w:color w:val="000000" w:themeColor="text1"/>
          <w:sz w:val="22"/>
          <w:szCs w:val="22"/>
        </w:rPr>
        <w:t>-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payer, Inverness Women’s Aid can claim 25% of your </w:t>
      </w:r>
      <w:r w:rsidR="007A7CFC">
        <w:rPr>
          <w:rFonts w:ascii="Calibri" w:hAnsi="Calibri" w:cs="Calibri"/>
          <w:color w:val="000000" w:themeColor="text1"/>
          <w:sz w:val="22"/>
          <w:szCs w:val="22"/>
        </w:rPr>
        <w:t>fundraising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back from HMRC. Encourage sponsors to tick </w:t>
      </w:r>
      <w:r w:rsidR="00834FE3">
        <w:rPr>
          <w:rFonts w:ascii="Calibri" w:hAnsi="Calibri" w:cs="Calibri"/>
          <w:color w:val="000000" w:themeColor="text1"/>
          <w:sz w:val="22"/>
          <w:szCs w:val="22"/>
        </w:rPr>
        <w:t>a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Gift Aid </w:t>
      </w:r>
      <w:r w:rsidR="00AD64ED">
        <w:rPr>
          <w:rFonts w:ascii="Calibri" w:hAnsi="Calibri" w:cs="Calibri"/>
          <w:color w:val="000000" w:themeColor="text1"/>
          <w:sz w:val="22"/>
          <w:szCs w:val="22"/>
        </w:rPr>
        <w:t>box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and provide their name &amp; address 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>on sponsor sheets</w:t>
      </w:r>
    </w:p>
    <w:p w14:paraId="71EDF027" w14:textId="77777777" w:rsidR="00294A46" w:rsidRPr="00294A46" w:rsidRDefault="00294A46" w:rsidP="00294A46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46" w14:textId="59701D8C" w:rsidR="00430F17" w:rsidRDefault="00430F17" w:rsidP="0071069F">
      <w:pPr>
        <w:pStyle w:val="ListParagraph"/>
        <w:numPr>
          <w:ilvl w:val="0"/>
          <w:numId w:val="25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b/>
          <w:color w:val="000000" w:themeColor="text1"/>
          <w:sz w:val="22"/>
          <w:szCs w:val="22"/>
        </w:rPr>
        <w:t xml:space="preserve">Use your contacts and </w:t>
      </w:r>
      <w:r w:rsidR="00F22A32">
        <w:rPr>
          <w:rFonts w:ascii="Calibri" w:hAnsi="Calibri" w:cs="Calibri"/>
          <w:b/>
          <w:color w:val="000000" w:themeColor="text1"/>
          <w:sz w:val="22"/>
          <w:szCs w:val="22"/>
        </w:rPr>
        <w:t>social media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– </w:t>
      </w:r>
      <w:r w:rsidR="008E6805">
        <w:rPr>
          <w:rFonts w:ascii="Calibri" w:hAnsi="Calibri" w:cs="Calibri"/>
          <w:color w:val="000000" w:themeColor="text1"/>
          <w:sz w:val="22"/>
          <w:szCs w:val="22"/>
        </w:rPr>
        <w:t>a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>s well as helping yo</w:t>
      </w:r>
      <w:r w:rsidR="005A15BD">
        <w:rPr>
          <w:rFonts w:ascii="Calibri" w:hAnsi="Calibri" w:cs="Calibri"/>
          <w:color w:val="000000" w:themeColor="text1"/>
          <w:sz w:val="22"/>
          <w:szCs w:val="22"/>
        </w:rPr>
        <w:t>ur fundraising effort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, they can </w:t>
      </w:r>
      <w:r w:rsidR="005A15BD">
        <w:rPr>
          <w:rFonts w:ascii="Calibri" w:hAnsi="Calibri" w:cs="Calibri"/>
          <w:color w:val="000000" w:themeColor="text1"/>
          <w:sz w:val="22"/>
          <w:szCs w:val="22"/>
        </w:rPr>
        <w:t>p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ut you in touch with other people who can </w:t>
      </w:r>
      <w:r w:rsidR="005A15BD">
        <w:rPr>
          <w:rFonts w:ascii="Calibri" w:hAnsi="Calibri" w:cs="Calibri"/>
          <w:color w:val="000000" w:themeColor="text1"/>
          <w:sz w:val="22"/>
          <w:szCs w:val="22"/>
        </w:rPr>
        <w:t>support you</w:t>
      </w:r>
    </w:p>
    <w:p w14:paraId="573A5A79" w14:textId="77777777" w:rsidR="00294A46" w:rsidRPr="00294A46" w:rsidRDefault="00294A46" w:rsidP="00294A46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48" w14:textId="753007D7" w:rsidR="00430F17" w:rsidRDefault="00430F17" w:rsidP="0071069F">
      <w:pPr>
        <w:pStyle w:val="ListParagraph"/>
        <w:numPr>
          <w:ilvl w:val="0"/>
          <w:numId w:val="25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b/>
          <w:color w:val="000000" w:themeColor="text1"/>
          <w:sz w:val="22"/>
          <w:szCs w:val="22"/>
        </w:rPr>
        <w:t>Get the local media involved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– </w:t>
      </w:r>
      <w:r w:rsidR="008E6805">
        <w:rPr>
          <w:rFonts w:ascii="Calibri" w:hAnsi="Calibri" w:cs="Calibri"/>
          <w:color w:val="000000" w:themeColor="text1"/>
          <w:sz w:val="22"/>
          <w:szCs w:val="22"/>
        </w:rPr>
        <w:t>t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he more coverage you get, the more people know what you’re doing </w:t>
      </w:r>
      <w:r w:rsidR="000258DF">
        <w:rPr>
          <w:rFonts w:ascii="Calibri" w:hAnsi="Calibri" w:cs="Calibri"/>
          <w:color w:val="000000" w:themeColor="text1"/>
          <w:sz w:val="22"/>
          <w:szCs w:val="22"/>
        </w:rPr>
        <w:t>and want to support you</w:t>
      </w:r>
    </w:p>
    <w:p w14:paraId="2F9D2D8F" w14:textId="77777777" w:rsidR="00294A46" w:rsidRPr="00294A46" w:rsidRDefault="00294A46" w:rsidP="00294A46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49" w14:textId="1E08E4F5" w:rsidR="00430F17" w:rsidRDefault="00430F17" w:rsidP="0071069F">
      <w:pPr>
        <w:pStyle w:val="ListParagraph"/>
        <w:numPr>
          <w:ilvl w:val="0"/>
          <w:numId w:val="25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b/>
          <w:color w:val="000000" w:themeColor="text1"/>
          <w:sz w:val="22"/>
          <w:szCs w:val="22"/>
        </w:rPr>
        <w:t>Get your employer involved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– </w:t>
      </w:r>
      <w:r w:rsidR="008E6805">
        <w:rPr>
          <w:rFonts w:ascii="Calibri" w:hAnsi="Calibri" w:cs="Calibri"/>
          <w:color w:val="000000" w:themeColor="text1"/>
          <w:sz w:val="22"/>
          <w:szCs w:val="22"/>
        </w:rPr>
        <w:t>c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ompanies will </w:t>
      </w:r>
      <w:r w:rsidR="00092BAB" w:rsidRPr="0049437D">
        <w:rPr>
          <w:rFonts w:ascii="Calibri" w:hAnsi="Calibri" w:cs="Calibri"/>
          <w:color w:val="000000" w:themeColor="text1"/>
          <w:sz w:val="22"/>
          <w:szCs w:val="22"/>
        </w:rPr>
        <w:t>often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match employee fundraising up to a certain amount</w:t>
      </w:r>
    </w:p>
    <w:p w14:paraId="15A76921" w14:textId="77777777" w:rsidR="00294A46" w:rsidRPr="00294A46" w:rsidRDefault="00294A46" w:rsidP="00294A46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4A" w14:textId="22323488" w:rsidR="003A26F2" w:rsidRPr="0049437D" w:rsidRDefault="003A26F2" w:rsidP="0071069F">
      <w:pPr>
        <w:pStyle w:val="ListParagraph"/>
        <w:numPr>
          <w:ilvl w:val="0"/>
          <w:numId w:val="25"/>
        </w:num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b/>
          <w:color w:val="000000" w:themeColor="text1"/>
          <w:sz w:val="22"/>
          <w:szCs w:val="22"/>
        </w:rPr>
        <w:t xml:space="preserve">Use local </w:t>
      </w:r>
      <w:r w:rsidR="008A2789">
        <w:rPr>
          <w:rFonts w:ascii="Calibri" w:hAnsi="Calibri" w:cs="Calibri"/>
          <w:b/>
          <w:color w:val="000000" w:themeColor="text1"/>
          <w:sz w:val="22"/>
          <w:szCs w:val="22"/>
        </w:rPr>
        <w:t>companies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– </w:t>
      </w:r>
      <w:r w:rsidR="00475C26">
        <w:rPr>
          <w:rFonts w:ascii="Calibri" w:hAnsi="Calibri" w:cs="Calibri"/>
          <w:color w:val="000000" w:themeColor="text1"/>
          <w:sz w:val="22"/>
          <w:szCs w:val="22"/>
        </w:rPr>
        <w:t>who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are often keen to support people in their communities </w:t>
      </w:r>
      <w:r w:rsidR="00475C26">
        <w:rPr>
          <w:rFonts w:ascii="Calibri" w:hAnsi="Calibri" w:cs="Calibri"/>
          <w:color w:val="000000" w:themeColor="text1"/>
          <w:sz w:val="22"/>
          <w:szCs w:val="22"/>
        </w:rPr>
        <w:t>and help fundraisers in their efforts for</w:t>
      </w:r>
      <w:r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good causes, particularly if the company has </w:t>
      </w:r>
      <w:r w:rsidR="00B07363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a connection with </w:t>
      </w:r>
      <w:r w:rsidR="00475C26">
        <w:rPr>
          <w:rFonts w:ascii="Calibri" w:hAnsi="Calibri" w:cs="Calibri"/>
          <w:color w:val="000000" w:themeColor="text1"/>
          <w:sz w:val="22"/>
          <w:szCs w:val="22"/>
        </w:rPr>
        <w:t>your fundraising activity</w:t>
      </w:r>
      <w:r w:rsidR="00475C26" w:rsidRPr="00475C2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475C26">
        <w:rPr>
          <w:rFonts w:ascii="Calibri" w:hAnsi="Calibri" w:cs="Calibri"/>
          <w:color w:val="000000" w:themeColor="text1"/>
          <w:sz w:val="22"/>
          <w:szCs w:val="22"/>
        </w:rPr>
        <w:t>or</w:t>
      </w:r>
      <w:r w:rsidR="00475C26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475C26">
        <w:rPr>
          <w:rFonts w:ascii="Calibri" w:hAnsi="Calibri" w:cs="Calibri"/>
          <w:color w:val="000000" w:themeColor="text1"/>
          <w:sz w:val="22"/>
          <w:szCs w:val="22"/>
        </w:rPr>
        <w:t xml:space="preserve">with social </w:t>
      </w:r>
      <w:r w:rsidR="005B4EE9">
        <w:rPr>
          <w:rFonts w:ascii="Calibri" w:hAnsi="Calibri" w:cs="Calibri"/>
          <w:color w:val="000000" w:themeColor="text1"/>
          <w:sz w:val="22"/>
          <w:szCs w:val="22"/>
        </w:rPr>
        <w:t xml:space="preserve">/ </w:t>
      </w:r>
      <w:r w:rsidR="00475C26" w:rsidRPr="0049437D">
        <w:rPr>
          <w:rFonts w:ascii="Calibri" w:hAnsi="Calibri" w:cs="Calibri"/>
          <w:color w:val="000000" w:themeColor="text1"/>
          <w:sz w:val="22"/>
          <w:szCs w:val="22"/>
        </w:rPr>
        <w:t>women’s issues</w:t>
      </w:r>
      <w:r w:rsidR="00B07363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2A10FEA2" w14:textId="77777777" w:rsidR="003019E5" w:rsidRPr="0049437D" w:rsidRDefault="003019E5" w:rsidP="0071069F">
      <w:pPr>
        <w:pStyle w:val="ListParagraph"/>
        <w:spacing w:after="0" w:line="276" w:lineRule="auto"/>
        <w:ind w:left="720"/>
        <w:rPr>
          <w:rFonts w:ascii="Calibri" w:hAnsi="Calibri" w:cs="Calibri"/>
          <w:color w:val="000000" w:themeColor="text1"/>
          <w:sz w:val="22"/>
          <w:szCs w:val="22"/>
        </w:rPr>
        <w:sectPr w:rsidR="003019E5" w:rsidRPr="0049437D">
          <w:pgSz w:w="12240" w:h="15840"/>
          <w:pgMar w:top="1440" w:right="1800" w:bottom="1440" w:left="1800" w:header="720" w:footer="720" w:gutter="0"/>
          <w:pgNumType w:start="1"/>
          <w:cols w:space="720"/>
          <w:titlePg/>
          <w:docGrid w:linePitch="360"/>
        </w:sectPr>
      </w:pPr>
    </w:p>
    <w:p w14:paraId="29080003" w14:textId="29E0EB15" w:rsidR="00453B19" w:rsidRDefault="00092BAB" w:rsidP="0071069F">
      <w:pPr>
        <w:spacing w:after="0" w:line="276" w:lineRule="auto"/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7B35C2">
        <w:rPr>
          <w:rFonts w:ascii="Calibri" w:hAnsi="Calibri" w:cs="Calibri"/>
          <w:b/>
          <w:color w:val="000000" w:themeColor="text1"/>
          <w:sz w:val="28"/>
          <w:szCs w:val="28"/>
        </w:rPr>
        <w:lastRenderedPageBreak/>
        <w:t>Fundraising Ideas</w:t>
      </w:r>
    </w:p>
    <w:p w14:paraId="0EE56550" w14:textId="1A55C942" w:rsidR="00092BAB" w:rsidRPr="0049437D" w:rsidRDefault="00092BAB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51" w14:textId="421F0D8C" w:rsidR="00361CF2" w:rsidRPr="0049437D" w:rsidRDefault="00C5413E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w:drawing>
          <wp:anchor distT="0" distB="0" distL="114300" distR="114300" simplePos="0" relativeHeight="251658248" behindDoc="0" locked="0" layoutInCell="1" allowOverlap="1" wp14:anchorId="0EE565B1" wp14:editId="3BA3C3BB">
            <wp:simplePos x="0" y="0"/>
            <wp:positionH relativeFrom="margin">
              <wp:posOffset>378460</wp:posOffset>
            </wp:positionH>
            <wp:positionV relativeFrom="paragraph">
              <wp:posOffset>1408430</wp:posOffset>
            </wp:positionV>
            <wp:extent cx="952500" cy="640080"/>
            <wp:effectExtent l="304800" t="304800" r="304800" b="3314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0" cy="640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5C2">
        <w:rPr>
          <w:rFonts w:ascii="Calibri" w:hAnsi="Calibri" w:cs="Calibri"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EE565A7" wp14:editId="26FFBA88">
                <wp:simplePos x="0" y="0"/>
                <wp:positionH relativeFrom="margin">
                  <wp:posOffset>0</wp:posOffset>
                </wp:positionH>
                <wp:positionV relativeFrom="paragraph">
                  <wp:posOffset>34925</wp:posOffset>
                </wp:positionV>
                <wp:extent cx="5684520" cy="1082040"/>
                <wp:effectExtent l="0" t="0" r="0" b="381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10820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E444F" id="Rounded Rectangle 15" o:spid="_x0000_s1026" style="position:absolute;margin-left:0;margin-top:2.75pt;width:447.6pt;height:85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" fillcolor="#3da5a8 [2405]" stroked="f" strokeweight="6pt">
                <v:stroke joinstyle="miter"/>
                <w10:wrap anchorx="margin"/>
              </v:roundrect>
            </w:pict>
          </mc:Fallback>
        </mc:AlternateContent>
      </w:r>
      <w:r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EE565A9" wp14:editId="0107E598">
                <wp:simplePos x="0" y="0"/>
                <wp:positionH relativeFrom="column">
                  <wp:posOffset>1783080</wp:posOffset>
                </wp:positionH>
                <wp:positionV relativeFrom="paragraph">
                  <wp:posOffset>233045</wp:posOffset>
                </wp:positionV>
                <wp:extent cx="3619500" cy="1109980"/>
                <wp:effectExtent l="0" t="0" r="0" b="0"/>
                <wp:wrapNone/>
                <wp:docPr id="1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109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E565D4" w14:textId="77777777" w:rsidR="00644856" w:rsidRPr="00123102" w:rsidRDefault="00644856" w:rsidP="00B06135">
                            <w:pPr>
                              <w:pStyle w:val="NormalWeb"/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2310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Sky Dive</w:t>
                            </w:r>
                          </w:p>
                          <w:p w14:paraId="0EE565D5" w14:textId="43E8AE6E" w:rsidR="00644856" w:rsidRPr="00123102" w:rsidRDefault="00644856" w:rsidP="00B06135">
                            <w:pPr>
                              <w:pStyle w:val="NormalWeb"/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Calling all you daredevils! Face your fears and take on the ultimate challenge for</w:t>
                            </w:r>
                            <w:r w:rsidR="00281066"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Inverness </w:t>
                            </w:r>
                            <w:r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Women's Aid by </w:t>
                            </w:r>
                            <w:r w:rsidR="00545C31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doing a sponsored</w:t>
                            </w:r>
                            <w:r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a skydive.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565A9" id="TextBox 4" o:spid="_x0000_s1028" type="#_x0000_t202" style="position:absolute;margin-left:140.4pt;margin-top:18.35pt;width:285pt;height:87.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" filled="f" stroked="f">
                <v:textbox style="mso-fit-shape-to-text:t">
                  <w:txbxContent>
                    <w:p w14:paraId="0EE565D4" w14:textId="77777777" w:rsidR="00644856" w:rsidRPr="00123102" w:rsidRDefault="00644856" w:rsidP="00B06135">
                      <w:pPr>
                        <w:pStyle w:val="NormalWeb"/>
                        <w:spacing w:after="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23102">
                        <w:rPr>
                          <w:rFonts w:ascii="Calibri" w:hAnsi="Calibri" w:cs="Calibr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Sky Dive</w:t>
                      </w:r>
                    </w:p>
                    <w:p w14:paraId="0EE565D5" w14:textId="43E8AE6E" w:rsidR="00644856" w:rsidRPr="00123102" w:rsidRDefault="00644856" w:rsidP="00B06135">
                      <w:pPr>
                        <w:pStyle w:val="NormalWeb"/>
                        <w:spacing w:after="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Calling all you daredevils! Face your fears and take on the ultimate challenge for</w:t>
                      </w:r>
                      <w:r w:rsidR="00281066"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Inverness </w:t>
                      </w:r>
                      <w:r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Women's Aid by </w:t>
                      </w:r>
                      <w:r w:rsidR="00545C31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doing a sponsored</w:t>
                      </w:r>
                      <w:r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a skydive. </w:t>
                      </w:r>
                    </w:p>
                  </w:txbxContent>
                </v:textbox>
              </v:shape>
            </w:pict>
          </mc:Fallback>
        </mc:AlternateContent>
      </w:r>
    </w:p>
    <w:p w14:paraId="0EE56552" w14:textId="4FC76251" w:rsidR="00361CF2" w:rsidRPr="0049437D" w:rsidRDefault="006D3780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w:drawing>
          <wp:anchor distT="0" distB="0" distL="114300" distR="114300" simplePos="0" relativeHeight="251658244" behindDoc="0" locked="0" layoutInCell="1" allowOverlap="1" wp14:anchorId="0EE565AB" wp14:editId="1AE25281">
            <wp:simplePos x="0" y="0"/>
            <wp:positionH relativeFrom="margin">
              <wp:posOffset>335280</wp:posOffset>
            </wp:positionH>
            <wp:positionV relativeFrom="paragraph">
              <wp:posOffset>53975</wp:posOffset>
            </wp:positionV>
            <wp:extent cx="956310" cy="669925"/>
            <wp:effectExtent l="304800" t="304800" r="320040" b="3206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69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56553" w14:textId="0197F6B4" w:rsidR="00361CF2" w:rsidRPr="0049437D" w:rsidRDefault="00361CF2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54" w14:textId="25D8A1CC" w:rsidR="00361CF2" w:rsidRPr="0049437D" w:rsidRDefault="00361CF2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55" w14:textId="0D4D466F" w:rsidR="00361CF2" w:rsidRPr="0049437D" w:rsidRDefault="00361CF2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56" w14:textId="09A6165E" w:rsidR="00361CF2" w:rsidRPr="0049437D" w:rsidRDefault="006D3780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EE565AD" wp14:editId="7E601491">
                <wp:simplePos x="0" y="0"/>
                <wp:positionH relativeFrom="margin">
                  <wp:posOffset>0</wp:posOffset>
                </wp:positionH>
                <wp:positionV relativeFrom="paragraph">
                  <wp:posOffset>199390</wp:posOffset>
                </wp:positionV>
                <wp:extent cx="5692140" cy="1120140"/>
                <wp:effectExtent l="0" t="0" r="3810" b="381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11201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2B742" id="Rounded Rectangle 18" o:spid="_x0000_s1026" style="position:absolute;margin-left:0;margin-top:15.7pt;width:448.2pt;height:88.2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" fillcolor="#3da5a8 [2405]" stroked="f" strokeweight="6pt">
                <v:stroke joinstyle="miter"/>
                <w10:wrap anchorx="margin"/>
              </v:roundrect>
            </w:pict>
          </mc:Fallback>
        </mc:AlternateContent>
      </w:r>
    </w:p>
    <w:p w14:paraId="0EE56557" w14:textId="6EF5C97F" w:rsidR="00AA3220" w:rsidRPr="0049437D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EE565AF" wp14:editId="2F4BD590">
                <wp:simplePos x="0" y="0"/>
                <wp:positionH relativeFrom="column">
                  <wp:posOffset>1790700</wp:posOffset>
                </wp:positionH>
                <wp:positionV relativeFrom="paragraph">
                  <wp:posOffset>122555</wp:posOffset>
                </wp:positionV>
                <wp:extent cx="3566160" cy="1215390"/>
                <wp:effectExtent l="0" t="0" r="0" b="0"/>
                <wp:wrapNone/>
                <wp:docPr id="1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215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E565D6" w14:textId="77777777" w:rsidR="00644856" w:rsidRPr="00123102" w:rsidRDefault="00644856" w:rsidP="000E2173">
                            <w:pPr>
                              <w:pStyle w:val="NormalWeb"/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2310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Prosecco &amp; PJ’s</w:t>
                            </w:r>
                          </w:p>
                          <w:p w14:paraId="0EE565D7" w14:textId="47CD4E6E" w:rsidR="00644856" w:rsidRPr="00123102" w:rsidRDefault="00644856" w:rsidP="000E2173">
                            <w:pPr>
                              <w:pStyle w:val="NormalWeb"/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Have a Prosecco &amp; PJ’s party with your friends at home and raise funds for </w:t>
                            </w:r>
                            <w:r w:rsidR="00447227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IWA</w:t>
                            </w:r>
                            <w:r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. Organise a night in with your friends, get your jammies on and have a glass of prosecco or two. </w:t>
                            </w:r>
                            <w:r w:rsidR="00447227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Ask</w:t>
                            </w:r>
                            <w:r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your f</w:t>
                            </w:r>
                            <w:r w:rsidR="00447227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iends </w:t>
                            </w:r>
                            <w:r w:rsidR="00447227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to</w:t>
                            </w:r>
                            <w:r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make a donation </w:t>
                            </w:r>
                            <w:r w:rsidR="00447227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for their </w:t>
                            </w:r>
                            <w:r w:rsidR="00B06135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fun night-in</w:t>
                            </w:r>
                            <w:r w:rsidRPr="0012310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.  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565AF" id="TextBox 8" o:spid="_x0000_s1029" type="#_x0000_t202" style="position:absolute;margin-left:141pt;margin-top:9.65pt;width:280.8pt;height:95.7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" filled="f" stroked="f">
                <v:textbox style="mso-fit-shape-to-text:t">
                  <w:txbxContent>
                    <w:p w14:paraId="0EE565D6" w14:textId="77777777" w:rsidR="00644856" w:rsidRPr="00123102" w:rsidRDefault="00644856" w:rsidP="000E2173">
                      <w:pPr>
                        <w:pStyle w:val="NormalWeb"/>
                        <w:spacing w:after="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123102">
                        <w:rPr>
                          <w:rFonts w:ascii="Calibri" w:hAnsi="Calibri" w:cs="Calibr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Prosecco &amp; PJ’s</w:t>
                      </w:r>
                    </w:p>
                    <w:p w14:paraId="0EE565D7" w14:textId="47CD4E6E" w:rsidR="00644856" w:rsidRPr="00123102" w:rsidRDefault="00644856" w:rsidP="000E2173">
                      <w:pPr>
                        <w:pStyle w:val="NormalWeb"/>
                        <w:spacing w:after="0"/>
                        <w:jc w:val="both"/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Have a Prosecco &amp; PJ’s party with your friends at home and raise funds for </w:t>
                      </w:r>
                      <w:r w:rsidR="00447227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IWA</w:t>
                      </w:r>
                      <w:r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. Organise a night in with your friends, get your jammies on and have a glass of prosecco or two. </w:t>
                      </w:r>
                      <w:r w:rsidR="00447227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Ask</w:t>
                      </w:r>
                      <w:r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your f</w:t>
                      </w:r>
                      <w:r w:rsidR="00447227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r</w:t>
                      </w:r>
                      <w:r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iends </w:t>
                      </w:r>
                      <w:r w:rsidR="00447227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to</w:t>
                      </w:r>
                      <w:r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make a donation </w:t>
                      </w:r>
                      <w:r w:rsidR="00447227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for their </w:t>
                      </w:r>
                      <w:r w:rsidR="00B06135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fun night-in</w:t>
                      </w:r>
                      <w:r w:rsidRPr="0012310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.   </w:t>
                      </w:r>
                    </w:p>
                  </w:txbxContent>
                </v:textbox>
              </v:shape>
            </w:pict>
          </mc:Fallback>
        </mc:AlternateContent>
      </w:r>
      <w:r w:rsidR="00361CF2" w:rsidRPr="0049437D">
        <w:rPr>
          <w:rFonts w:ascii="Calibri" w:hAnsi="Calibri" w:cs="Calibri"/>
          <w:color w:val="000000" w:themeColor="text1"/>
          <w:sz w:val="22"/>
          <w:szCs w:val="22"/>
        </w:rPr>
        <w:tab/>
      </w:r>
    </w:p>
    <w:p w14:paraId="0EE56558" w14:textId="1E92F95C" w:rsidR="00644856" w:rsidRPr="0049437D" w:rsidRDefault="00644856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59" w14:textId="769322FC" w:rsidR="00644856" w:rsidRPr="0049437D" w:rsidRDefault="00644856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5A" w14:textId="38888977" w:rsidR="00644856" w:rsidRPr="0049437D" w:rsidRDefault="00644856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5B" w14:textId="2E456891" w:rsidR="00644856" w:rsidRPr="0049437D" w:rsidRDefault="00644856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5C" w14:textId="6D4A70B0" w:rsidR="00644856" w:rsidRPr="0049437D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E565B7" wp14:editId="01790DE9">
                <wp:simplePos x="0" y="0"/>
                <wp:positionH relativeFrom="margin">
                  <wp:posOffset>0</wp:posOffset>
                </wp:positionH>
                <wp:positionV relativeFrom="paragraph">
                  <wp:posOffset>193040</wp:posOffset>
                </wp:positionV>
                <wp:extent cx="5669280" cy="1219200"/>
                <wp:effectExtent l="0" t="0" r="762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12192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9DE3E" id="Rounded Rectangle 20" o:spid="_x0000_s1026" style="position:absolute;margin-left:0;margin-top:15.2pt;width:446.4pt;height:96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" fillcolor="#3da5a8 [2405]" stroked="f" strokeweight="6pt">
                <v:stroke joinstyle="miter"/>
                <w10:wrap anchorx="margin"/>
              </v:roundrect>
            </w:pict>
          </mc:Fallback>
        </mc:AlternateContent>
      </w:r>
    </w:p>
    <w:p w14:paraId="0EE5655D" w14:textId="62E440BB" w:rsidR="00644856" w:rsidRPr="0049437D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EE565B3" wp14:editId="1AD9922E">
                <wp:simplePos x="0" y="0"/>
                <wp:positionH relativeFrom="margin">
                  <wp:posOffset>1783080</wp:posOffset>
                </wp:positionH>
                <wp:positionV relativeFrom="paragraph">
                  <wp:posOffset>149225</wp:posOffset>
                </wp:positionV>
                <wp:extent cx="3550920" cy="937260"/>
                <wp:effectExtent l="0" t="0" r="0" b="0"/>
                <wp:wrapNone/>
                <wp:docPr id="2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937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E565D8" w14:textId="77777777" w:rsidR="00644856" w:rsidRPr="00F97280" w:rsidRDefault="00644856" w:rsidP="00D051E1">
                            <w:pPr>
                              <w:pStyle w:val="NormalWeb"/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F9728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Come Dine with Me</w:t>
                            </w:r>
                          </w:p>
                          <w:p w14:paraId="0EE565D9" w14:textId="48B83619" w:rsidR="00644856" w:rsidRPr="00F97280" w:rsidRDefault="0080742E" w:rsidP="00D051E1">
                            <w:pPr>
                              <w:pStyle w:val="NormalWeb"/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97280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Invite a group o</w:t>
                            </w:r>
                            <w:r w:rsidR="00644856" w:rsidRPr="00F97280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f </w:t>
                            </w:r>
                            <w:r w:rsidRPr="00F97280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friends to come to dinner</w:t>
                            </w:r>
                            <w:r w:rsidR="00D051E1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F97280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choos</w:t>
                            </w:r>
                            <w:r w:rsidR="00644856" w:rsidRPr="00F97280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 a theme for the evening and pr</w:t>
                            </w:r>
                            <w:r w:rsidRPr="00F97280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epare a 2 or 3 course meal. In</w:t>
                            </w:r>
                            <w:r w:rsidR="00281066" w:rsidRPr="00F97280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vi</w:t>
                            </w:r>
                            <w:r w:rsidR="00644856" w:rsidRPr="00F97280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te guests to donate what they would pay for a meal out or what they think the meal is worth!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65B3" id="TextBox 11" o:spid="_x0000_s1030" type="#_x0000_t202" style="position:absolute;margin-left:140.4pt;margin-top:11.75pt;width:279.6pt;height:73.8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" filled="f" stroked="f">
                <v:textbox>
                  <w:txbxContent>
                    <w:p w14:paraId="0EE565D8" w14:textId="77777777" w:rsidR="00644856" w:rsidRPr="00F97280" w:rsidRDefault="00644856" w:rsidP="00D051E1">
                      <w:pPr>
                        <w:pStyle w:val="NormalWeb"/>
                        <w:spacing w:after="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F97280">
                        <w:rPr>
                          <w:rFonts w:ascii="Calibri" w:hAnsi="Calibri" w:cs="Calibr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Come Dine with Me</w:t>
                      </w:r>
                    </w:p>
                    <w:p w14:paraId="0EE565D9" w14:textId="48B83619" w:rsidR="00644856" w:rsidRPr="00F97280" w:rsidRDefault="0080742E" w:rsidP="00D051E1">
                      <w:pPr>
                        <w:pStyle w:val="NormalWeb"/>
                        <w:spacing w:after="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F97280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Invite a group o</w:t>
                      </w:r>
                      <w:r w:rsidR="00644856" w:rsidRPr="00F97280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f </w:t>
                      </w:r>
                      <w:r w:rsidRPr="00F97280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friends to come to dinner</w:t>
                      </w:r>
                      <w:r w:rsidR="00D051E1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-</w:t>
                      </w:r>
                      <w:r w:rsidRPr="00F97280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choos</w:t>
                      </w:r>
                      <w:r w:rsidR="00644856" w:rsidRPr="00F97280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 a theme for the evening and pr</w:t>
                      </w:r>
                      <w:r w:rsidRPr="00F97280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epare a 2 or 3 course meal. In</w:t>
                      </w:r>
                      <w:r w:rsidR="00281066" w:rsidRPr="00F97280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vi</w:t>
                      </w:r>
                      <w:r w:rsidR="00644856" w:rsidRPr="00F97280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te guests to donate what they would pay for a meal out or what they think the meal is worth!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724260" w14:textId="69943101" w:rsidR="00633CEC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w:drawing>
          <wp:anchor distT="0" distB="0" distL="114300" distR="114300" simplePos="0" relativeHeight="251658250" behindDoc="0" locked="0" layoutInCell="1" allowOverlap="1" wp14:anchorId="0EE565B5" wp14:editId="4531408C">
            <wp:simplePos x="0" y="0"/>
            <wp:positionH relativeFrom="margin">
              <wp:posOffset>396240</wp:posOffset>
            </wp:positionH>
            <wp:positionV relativeFrom="paragraph">
              <wp:posOffset>52070</wp:posOffset>
            </wp:positionV>
            <wp:extent cx="959485" cy="748665"/>
            <wp:effectExtent l="304800" t="304800" r="316865" b="3181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48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3DC23" w14:textId="6A41EB15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495B7788" w14:textId="7A618FA4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4D3FE470" w14:textId="4C9AD9C6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4AA55CBF" w14:textId="03E35DC3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816DA22" w14:textId="368A2373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0EE565B9" wp14:editId="6E48FC67">
                <wp:simplePos x="0" y="0"/>
                <wp:positionH relativeFrom="margin">
                  <wp:posOffset>0</wp:posOffset>
                </wp:positionH>
                <wp:positionV relativeFrom="paragraph">
                  <wp:posOffset>99060</wp:posOffset>
                </wp:positionV>
                <wp:extent cx="5684512" cy="2308860"/>
                <wp:effectExtent l="19050" t="76200" r="0" b="34290"/>
                <wp:wrapNone/>
                <wp:docPr id="164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12" cy="2308860"/>
                          <a:chOff x="371746" y="1371951"/>
                          <a:chExt cx="6029367" cy="2365001"/>
                        </a:xfrm>
                      </wpg:grpSpPr>
                      <wpg:grpSp>
                        <wpg:cNvPr id="165" name="Group 165"/>
                        <wpg:cNvGrpSpPr/>
                        <wpg:grpSpPr>
                          <a:xfrm>
                            <a:off x="371746" y="1371951"/>
                            <a:ext cx="6029367" cy="2365001"/>
                            <a:chOff x="371746" y="1371951"/>
                            <a:chExt cx="6029367" cy="2365001"/>
                          </a:xfrm>
                        </wpg:grpSpPr>
                        <wps:wsp>
                          <wps:cNvPr id="168" name="Rounded Rectangle 168"/>
                          <wps:cNvSpPr/>
                          <wps:spPr>
                            <a:xfrm>
                              <a:off x="371746" y="1371951"/>
                              <a:ext cx="6029367" cy="1143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762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TextBox 8"/>
                          <wps:cNvSpPr txBox="1"/>
                          <wps:spPr>
                            <a:xfrm>
                              <a:off x="2291286" y="1542889"/>
                              <a:ext cx="3684899" cy="8476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E565DC" w14:textId="53D097DD" w:rsidR="000B5CE7" w:rsidRPr="00F97280" w:rsidRDefault="000B5CE7" w:rsidP="00D051E1">
                                <w:pPr>
                                  <w:pStyle w:val="NormalWeb"/>
                                  <w:spacing w:after="0"/>
                                  <w:jc w:val="both"/>
                                  <w:rPr>
                                    <w:rFonts w:ascii="Calibri" w:hAnsi="Calibri" w:cs="Calibr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97280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Run for </w:t>
                                </w:r>
                                <w:r w:rsidR="00281066" w:rsidRPr="00F97280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Inverness</w:t>
                                </w:r>
                                <w:r w:rsidRPr="00F97280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 Women’s Aid</w:t>
                                </w:r>
                              </w:p>
                              <w:p w14:paraId="0EE565DD" w14:textId="1296B3FE" w:rsidR="000B5CE7" w:rsidRPr="00F97280" w:rsidRDefault="000B5CE7" w:rsidP="00D051E1">
                                <w:pPr>
                                  <w:pStyle w:val="NormalWeb"/>
                                  <w:spacing w:after="0"/>
                                  <w:jc w:val="both"/>
                                  <w:rPr>
                                    <w:rFonts w:ascii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Whether you are an experiences athlete or a complete beginner, why not take part in a running event and raise fund</w:t>
                                </w:r>
                                <w:r w:rsidR="00DD7305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? All sorts of races happen all over </w:t>
                                </w:r>
                                <w:r w:rsidR="00A7181B"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Highland</w:t>
                                </w:r>
                                <w:r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 throughout the year.  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0" name="Rounded Rectangle 170"/>
                          <wps:cNvSpPr/>
                          <wps:spPr>
                            <a:xfrm>
                              <a:off x="379819" y="2570358"/>
                              <a:ext cx="6021293" cy="116659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762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TextBox 11"/>
                          <wps:cNvSpPr txBox="1"/>
                          <wps:spPr>
                            <a:xfrm>
                              <a:off x="2258777" y="2752604"/>
                              <a:ext cx="3693778" cy="8047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E565DE" w14:textId="77777777" w:rsidR="000B5CE7" w:rsidRPr="00F97280" w:rsidRDefault="000B5CE7" w:rsidP="00D051E1">
                                <w:pPr>
                                  <w:pStyle w:val="NormalWeb"/>
                                  <w:spacing w:after="0"/>
                                  <w:jc w:val="both"/>
                                  <w:rPr>
                                    <w:rFonts w:ascii="Calibri" w:hAnsi="Calibri" w:cs="Calibr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97280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Tea &amp; Coffee Morning</w:t>
                                </w:r>
                              </w:p>
                              <w:p w14:paraId="0EE565E0" w14:textId="6D0BE4D2" w:rsidR="000B5CE7" w:rsidRPr="00F97280" w:rsidRDefault="000B5CE7" w:rsidP="00D051E1">
                                <w:pPr>
                                  <w:pStyle w:val="NormalWeb"/>
                                  <w:spacing w:after="0"/>
                                  <w:jc w:val="both"/>
                                  <w:rPr>
                                    <w:rFonts w:ascii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Hold a tea &amp; coffee morning </w:t>
                                </w:r>
                                <w:r w:rsidR="00DD7305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providing </w:t>
                                </w:r>
                                <w:r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home baking. Ask volunteers to bake different</w:t>
                                </w:r>
                                <w:r w:rsidR="00B232BC"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cakes</w:t>
                                </w:r>
                                <w:r w:rsidR="00B232BC"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, </w:t>
                                </w:r>
                                <w:r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biscuits</w:t>
                                </w:r>
                                <w:r w:rsidR="00B232BC"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 and </w:t>
                                </w:r>
                                <w:r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scones then charge people a donation for </w:t>
                                </w:r>
                                <w:r w:rsidR="00CB5F46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attending &amp; </w:t>
                                </w:r>
                                <w:r w:rsidRPr="00F97280">
                                  <w:rPr>
                                    <w:rFonts w:ascii="Calibri" w:hAnsi="Calibri" w:cs="Calibri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 xml:space="preserve">buying the products.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052" y="1613186"/>
                            <a:ext cx="1086739" cy="65626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7737" y="2807957"/>
                            <a:ext cx="1033852" cy="63638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565B9" id="Group 20" o:spid="_x0000_s1031" style="position:absolute;margin-left:0;margin-top:7.8pt;width:447.6pt;height:181.8pt;z-index:251658251;mso-position-horizontal-relative:margin;mso-width-relative:margin;mso-height-relative:margin" coordorigin="3717,13719" coordsize="60293,236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">
                <v:group id="Group 165" o:spid="_x0000_s1032" style="position:absolute;left:3717;top:13719;width:60294;height:23650" coordorigin="3717,13719" coordsize="60293,2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roundrect id="Rounded Rectangle 168" o:spid="_x0000_s1033" style="position:absolute;left:3717;top:13719;width:60294;height:114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" fillcolor="#3da5a8 [2405]" stroked="f" strokeweight="6pt">
                    <v:stroke joinstyle="miter"/>
                  </v:roundrect>
                  <v:shape id="_x0000_s1034" type="#_x0000_t202" style="position:absolute;left:22912;top:15428;width:36849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  <v:textbox>
                      <w:txbxContent>
                        <w:p w14:paraId="0EE565DC" w14:textId="53D097DD" w:rsidR="000B5CE7" w:rsidRPr="00F97280" w:rsidRDefault="000B5CE7" w:rsidP="00D051E1">
                          <w:pPr>
                            <w:pStyle w:val="NormalWeb"/>
                            <w:spacing w:after="0"/>
                            <w:jc w:val="both"/>
                            <w:rPr>
                              <w:rFonts w:ascii="Calibri" w:hAnsi="Calibri" w:cs="Calibri"/>
                              <w:b/>
                              <w:sz w:val="20"/>
                              <w:szCs w:val="20"/>
                            </w:rPr>
                          </w:pPr>
                          <w:r w:rsidRPr="00F9728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Run for </w:t>
                          </w:r>
                          <w:r w:rsidR="00281066" w:rsidRPr="00F9728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Inverness</w:t>
                          </w:r>
                          <w:r w:rsidRPr="00F9728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 Women’s Aid</w:t>
                          </w:r>
                        </w:p>
                        <w:p w14:paraId="0EE565DD" w14:textId="1296B3FE" w:rsidR="000B5CE7" w:rsidRPr="00F97280" w:rsidRDefault="000B5CE7" w:rsidP="00D051E1">
                          <w:pPr>
                            <w:pStyle w:val="NormalWeb"/>
                            <w:spacing w:after="0"/>
                            <w:jc w:val="both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Whether you are an experiences athlete or a complete beginner, why not take part in a running event and raise fund</w:t>
                          </w:r>
                          <w:r w:rsidR="00DD7305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s</w:t>
                          </w:r>
                          <w:r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? All sorts of races happen all over </w:t>
                          </w:r>
                          <w:r w:rsidR="00A7181B"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Highland</w:t>
                          </w:r>
                          <w:r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 throughout the year.  </w:t>
                          </w:r>
                        </w:p>
                      </w:txbxContent>
                    </v:textbox>
                  </v:shape>
                  <v:roundrect id="Rounded Rectangle 170" o:spid="_x0000_s1035" style="position:absolute;left:3798;top:25703;width:60213;height:116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" fillcolor="#3da5a8 [2405]" stroked="f" strokeweight="6pt">
                    <v:stroke joinstyle="miter"/>
                  </v:roundrect>
                  <v:shape id="_x0000_s1036" type="#_x0000_t202" style="position:absolute;left:22587;top:27526;width:36938;height:8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  <v:textbox>
                      <w:txbxContent>
                        <w:p w14:paraId="0EE565DE" w14:textId="77777777" w:rsidR="000B5CE7" w:rsidRPr="00F97280" w:rsidRDefault="000B5CE7" w:rsidP="00D051E1">
                          <w:pPr>
                            <w:pStyle w:val="NormalWeb"/>
                            <w:spacing w:after="0"/>
                            <w:jc w:val="both"/>
                            <w:rPr>
                              <w:rFonts w:ascii="Calibri" w:hAnsi="Calibri" w:cs="Calibri"/>
                              <w:b/>
                              <w:sz w:val="20"/>
                              <w:szCs w:val="20"/>
                            </w:rPr>
                          </w:pPr>
                          <w:r w:rsidRPr="00F9728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Tea &amp; Coffee Morning</w:t>
                          </w:r>
                        </w:p>
                        <w:p w14:paraId="0EE565E0" w14:textId="6D0BE4D2" w:rsidR="000B5CE7" w:rsidRPr="00F97280" w:rsidRDefault="000B5CE7" w:rsidP="00D051E1">
                          <w:pPr>
                            <w:pStyle w:val="NormalWeb"/>
                            <w:spacing w:after="0"/>
                            <w:jc w:val="both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Hold a tea &amp; coffee morning </w:t>
                          </w:r>
                          <w:r w:rsidR="00DD7305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providing </w:t>
                          </w:r>
                          <w:r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home baking. Ask volunteers to bake different</w:t>
                          </w:r>
                          <w:r w:rsidR="00B232BC"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cakes</w:t>
                          </w:r>
                          <w:r w:rsidR="00B232BC"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biscuits</w:t>
                          </w:r>
                          <w:r w:rsidR="00B232BC"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 and </w:t>
                          </w:r>
                          <w:r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scones then charge people a donation for </w:t>
                          </w:r>
                          <w:r w:rsidR="00CB5F46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attending &amp; </w:t>
                          </w:r>
                          <w:r w:rsidRPr="00F97280">
                            <w:rPr>
                              <w:rFonts w:ascii="Calibri" w:hAnsi="Calibri" w:cs="Calibri"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 xml:space="preserve">buying the products. 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37" type="#_x0000_t75" style="position:absolute;left:7310;top:16131;width:10867;height:6563;visibility:visible;mso-wrap-style:square" coordsize="1086739,65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" path="m109379,r977360,l1086739,r,546883c1086739,607291,1037768,656262,977360,656262l,656262r,l,109379c,48971,48971,,109379,xe" stroked="t" strokecolor="white" strokeweight="7pt">
                  <v:stroke endcap="square"/>
                  <v:imagedata r:id="rId30" o:title=""/>
                  <v:shadow on="t" color="black" opacity="28180f" origin="-.5,-.5" offset="0,0"/>
                  <v:formulas/>
                  <v:path arrowok="t" o:extrusionok="t" o:connecttype="custom" o:connectlocs="109379,0;1086739,0;1086739,0;1086739,546883;977360,656262;0,656262;0,656262;0,109379;109379,0" o:connectangles="0,0,0,0,0,0,0,0,0"/>
                </v:shape>
                <v:shape id="Picture 180" o:spid="_x0000_s1038" type="#_x0000_t75" style="position:absolute;left:7477;top:28079;width:10338;height:6364;visibility:visible;mso-wrap-style:square" coordsize="1033852,63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" path="m106066,r927786,l1033852,r,530318c1033852,588897,986365,636384,927786,636384l,636384r,l,106066c,47487,47487,,106066,xe" stroked="t" strokecolor="white" strokeweight="7pt">
                  <v:stroke endcap="square"/>
                  <v:imagedata r:id="rId31" o:title=""/>
                  <v:shadow on="t" color="black" opacity="28180f" origin="-.5,-.5" offset="0,0"/>
                  <v:formulas/>
                  <v:path arrowok="t" o:extrusionok="t" o:connecttype="custom" o:connectlocs="106066,0;1033852,0;1033852,0;1033852,530318;927786,636384;0,636384;0,636384;0,106066;106066,0" o:connectangles="0,0,0,0,0,0,0,0,0"/>
                </v:shape>
                <w10:wrap anchorx="margin"/>
              </v:group>
            </w:pict>
          </mc:Fallback>
        </mc:AlternateContent>
      </w:r>
    </w:p>
    <w:p w14:paraId="6D8A0DF4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577ED36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CAC4B3D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1611ACC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D951C67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439D2B19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1BB3817C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2AE3113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394633D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C3D765F" w14:textId="77777777" w:rsidR="006D3780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7BE8CA2" w14:textId="77777777" w:rsidR="006D3780" w:rsidRPr="0049437D" w:rsidRDefault="006D3780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EFB0F60" w14:textId="23702C3D" w:rsidR="008D5C58" w:rsidRPr="00532ABE" w:rsidRDefault="00EA3BC6" w:rsidP="0071069F">
      <w:pPr>
        <w:spacing w:after="0" w:line="276" w:lineRule="auto"/>
        <w:rPr>
          <w:rFonts w:ascii="Calibri" w:hAnsi="Calibri" w:cs="Calibri"/>
          <w:color w:val="000000" w:themeColor="text1"/>
          <w:sz w:val="14"/>
          <w:szCs w:val="14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br/>
      </w:r>
    </w:p>
    <w:p w14:paraId="65846FE9" w14:textId="3B892CFE" w:rsidR="00544B0F" w:rsidRPr="00532ABE" w:rsidRDefault="00F97280" w:rsidP="0071069F">
      <w:pPr>
        <w:spacing w:after="0" w:line="276" w:lineRule="auto"/>
        <w:rPr>
          <w:rFonts w:ascii="Calibri" w:eastAsia="Times New Roman" w:hAnsi="Calibri" w:cs="Calibri"/>
          <w:b/>
          <w:bCs/>
          <w:color w:val="auto"/>
          <w:sz w:val="22"/>
          <w:szCs w:val="22"/>
        </w:rPr>
      </w:pPr>
      <w:r w:rsidRPr="00532ABE">
        <w:rPr>
          <w:rFonts w:ascii="Calibri" w:eastAsia="Times New Roman" w:hAnsi="Calibri" w:cs="Calibri"/>
          <w:b/>
          <w:bCs/>
          <w:color w:val="auto"/>
          <w:sz w:val="22"/>
          <w:szCs w:val="22"/>
        </w:rPr>
        <w:t>O</w:t>
      </w:r>
      <w:r w:rsidR="00544B0F" w:rsidRPr="00532ABE">
        <w:rPr>
          <w:rFonts w:ascii="Calibri" w:eastAsia="Times New Roman" w:hAnsi="Calibri" w:cs="Calibri"/>
          <w:b/>
          <w:bCs/>
          <w:color w:val="auto"/>
          <w:sz w:val="22"/>
          <w:szCs w:val="22"/>
        </w:rPr>
        <w:t>ther ideas include:</w:t>
      </w:r>
    </w:p>
    <w:p w14:paraId="150685CF" w14:textId="77777777" w:rsidR="008D5C58" w:rsidRPr="007B35C2" w:rsidRDefault="00544B0F" w:rsidP="0071069F">
      <w:pPr>
        <w:pStyle w:val="ListParagraph"/>
        <w:numPr>
          <w:ilvl w:val="0"/>
          <w:numId w:val="30"/>
        </w:numPr>
        <w:spacing w:after="0" w:line="276" w:lineRule="auto"/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</w:pPr>
      <w:r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Online auction</w:t>
      </w:r>
    </w:p>
    <w:p w14:paraId="12B957A8" w14:textId="4AE77E40" w:rsidR="008D5C58" w:rsidRPr="007B35C2" w:rsidRDefault="008D5C58" w:rsidP="0071069F">
      <w:pPr>
        <w:pStyle w:val="ListParagraph"/>
        <w:numPr>
          <w:ilvl w:val="0"/>
          <w:numId w:val="30"/>
        </w:numPr>
        <w:spacing w:after="0" w:line="276" w:lineRule="auto"/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</w:pPr>
      <w:r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Activity </w:t>
      </w:r>
      <w:r w:rsidR="00544B0F"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Challenges</w:t>
      </w:r>
      <w:r w:rsidR="00B93CF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 e</w:t>
      </w:r>
      <w:r w:rsidR="00CB5F46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.</w:t>
      </w:r>
      <w:r w:rsidR="00B93CF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g</w:t>
      </w:r>
      <w:r w:rsidR="00CB5F46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.</w:t>
      </w:r>
      <w:r w:rsidR="00B93CF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 </w:t>
      </w:r>
      <w:r w:rsidR="007760EF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“</w:t>
      </w:r>
      <w:r w:rsidR="00B93CF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Walk </w:t>
      </w:r>
      <w:r w:rsidR="007760EF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50 Miles in a Month”</w:t>
      </w:r>
    </w:p>
    <w:p w14:paraId="57302FAB" w14:textId="3297AA07" w:rsidR="008D5C58" w:rsidRPr="007B35C2" w:rsidRDefault="00544B0F" w:rsidP="0071069F">
      <w:pPr>
        <w:pStyle w:val="ListParagraph"/>
        <w:numPr>
          <w:ilvl w:val="0"/>
          <w:numId w:val="30"/>
        </w:numPr>
        <w:spacing w:after="0" w:line="276" w:lineRule="auto"/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</w:pPr>
      <w:r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Write </w:t>
      </w:r>
      <w:r w:rsidR="007760EF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&amp; sell </w:t>
      </w:r>
      <w:r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a book</w:t>
      </w:r>
      <w:r w:rsidR="007760EF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 using</w:t>
      </w:r>
      <w:r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 self</w:t>
      </w:r>
      <w:r w:rsidR="00CB5F46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-</w:t>
      </w:r>
      <w:r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publishing</w:t>
      </w:r>
      <w:r w:rsidR="007760EF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 </w:t>
      </w:r>
    </w:p>
    <w:p w14:paraId="34031116" w14:textId="77777777" w:rsidR="008D5C58" w:rsidRPr="007B35C2" w:rsidRDefault="00544B0F" w:rsidP="0071069F">
      <w:pPr>
        <w:pStyle w:val="ListParagraph"/>
        <w:numPr>
          <w:ilvl w:val="0"/>
          <w:numId w:val="30"/>
        </w:numPr>
        <w:spacing w:after="0" w:line="276" w:lineRule="auto"/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</w:pPr>
      <w:r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Fancy dress days</w:t>
      </w:r>
    </w:p>
    <w:p w14:paraId="4CA26E43" w14:textId="47FF9BA6" w:rsidR="00544B0F" w:rsidRPr="007B35C2" w:rsidRDefault="00544B0F" w:rsidP="0071069F">
      <w:pPr>
        <w:pStyle w:val="ListParagraph"/>
        <w:numPr>
          <w:ilvl w:val="0"/>
          <w:numId w:val="30"/>
        </w:numPr>
        <w:spacing w:after="0" w:line="276" w:lineRule="auto"/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</w:pPr>
      <w:r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Girls</w:t>
      </w:r>
      <w:r w:rsidR="00244193"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>’</w:t>
      </w:r>
      <w:r w:rsidRPr="007B35C2">
        <w:rPr>
          <w:rFonts w:ascii="Calibri" w:eastAsia="Times New Roman" w:hAnsi="Calibri" w:cs="Calibri"/>
          <w:i w:val="0"/>
          <w:iCs/>
          <w:color w:val="auto"/>
          <w:sz w:val="22"/>
          <w:szCs w:val="22"/>
        </w:rPr>
        <w:t xml:space="preserve"> night in</w:t>
      </w:r>
    </w:p>
    <w:p w14:paraId="24F16960" w14:textId="77777777" w:rsidR="003D215E" w:rsidRDefault="003D215E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  <w:sectPr w:rsidR="003D215E">
          <w:pgSz w:w="12240" w:h="15840"/>
          <w:pgMar w:top="1440" w:right="1800" w:bottom="1440" w:left="1800" w:header="720" w:footer="720" w:gutter="0"/>
          <w:pgNumType w:start="1"/>
          <w:cols w:space="720"/>
          <w:titlePg/>
          <w:docGrid w:linePitch="360"/>
        </w:sectPr>
      </w:pPr>
    </w:p>
    <w:p w14:paraId="5BE5C310" w14:textId="77777777" w:rsidR="00F97280" w:rsidRPr="00927444" w:rsidRDefault="00F97280" w:rsidP="0071069F">
      <w:pPr>
        <w:tabs>
          <w:tab w:val="left" w:pos="5250"/>
        </w:tabs>
        <w:spacing w:after="0"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  <w:r w:rsidRPr="00927444">
        <w:rPr>
          <w:rFonts w:ascii="Calibri" w:hAnsi="Calibri" w:cs="Calibri"/>
          <w:b/>
          <w:bCs/>
          <w:color w:val="000000" w:themeColor="text1"/>
        </w:rPr>
        <w:lastRenderedPageBreak/>
        <w:t>Promoting your fundraising</w:t>
      </w:r>
    </w:p>
    <w:p w14:paraId="18791E86" w14:textId="594670A9" w:rsidR="00F97280" w:rsidRPr="0049437D" w:rsidRDefault="007F1162" w:rsidP="00C03393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Promoting</w:t>
      </w:r>
      <w:r w:rsidR="00F97280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your fundraising appeal </w:t>
      </w:r>
      <w:r>
        <w:rPr>
          <w:rFonts w:ascii="Calibri" w:hAnsi="Calibri" w:cs="Calibri"/>
          <w:color w:val="000000" w:themeColor="text1"/>
          <w:sz w:val="22"/>
          <w:szCs w:val="22"/>
        </w:rPr>
        <w:t>on</w:t>
      </w:r>
      <w:r w:rsidR="00F97280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social media is a great way of bringing those donations in and </w:t>
      </w:r>
      <w:r>
        <w:rPr>
          <w:rFonts w:ascii="Calibri" w:hAnsi="Calibri" w:cs="Calibri"/>
          <w:color w:val="000000" w:themeColor="text1"/>
          <w:sz w:val="22"/>
          <w:szCs w:val="22"/>
        </w:rPr>
        <w:t>getting</w:t>
      </w:r>
      <w:r w:rsidR="00F97280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you closer to your target. We</w:t>
      </w:r>
      <w:r>
        <w:rPr>
          <w:rFonts w:ascii="Calibri" w:hAnsi="Calibri" w:cs="Calibri"/>
          <w:color w:val="000000" w:themeColor="text1"/>
          <w:sz w:val="22"/>
          <w:szCs w:val="22"/>
        </w:rPr>
        <w:t>’</w:t>
      </w:r>
      <w:r w:rsidR="00F97280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re here to support your fundraising in any way we can, </w:t>
      </w:r>
      <w:r w:rsidR="00C03393">
        <w:rPr>
          <w:rFonts w:ascii="Calibri" w:hAnsi="Calibri" w:cs="Calibri"/>
          <w:color w:val="000000" w:themeColor="text1"/>
          <w:sz w:val="22"/>
          <w:szCs w:val="22"/>
        </w:rPr>
        <w:t>including</w:t>
      </w:r>
      <w:r w:rsidR="00F97280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boosting, re-posting, liking and sharing your </w:t>
      </w:r>
      <w:r w:rsidR="00C03393">
        <w:rPr>
          <w:rFonts w:ascii="Calibri" w:hAnsi="Calibri" w:cs="Calibri"/>
          <w:color w:val="000000" w:themeColor="text1"/>
          <w:sz w:val="22"/>
          <w:szCs w:val="22"/>
        </w:rPr>
        <w:t>fundraising information</w:t>
      </w:r>
      <w:r w:rsidR="00F97280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on social media. </w:t>
      </w:r>
      <w:r w:rsidR="00C13610">
        <w:rPr>
          <w:rFonts w:ascii="Calibri" w:hAnsi="Calibri" w:cs="Calibri"/>
          <w:color w:val="000000" w:themeColor="text1"/>
          <w:sz w:val="22"/>
          <w:szCs w:val="22"/>
        </w:rPr>
        <w:t xml:space="preserve">We can also provide resources such </w:t>
      </w:r>
      <w:r w:rsidR="00F31DA2">
        <w:rPr>
          <w:rFonts w:ascii="Calibri" w:hAnsi="Calibri" w:cs="Calibri"/>
          <w:color w:val="000000" w:themeColor="text1"/>
          <w:sz w:val="22"/>
          <w:szCs w:val="22"/>
        </w:rPr>
        <w:t>branding, promotional materials like branded pens</w:t>
      </w:r>
      <w:r w:rsidR="008F7AE1">
        <w:rPr>
          <w:rFonts w:ascii="Calibri" w:hAnsi="Calibri" w:cs="Calibri"/>
          <w:color w:val="000000" w:themeColor="text1"/>
          <w:sz w:val="22"/>
          <w:szCs w:val="22"/>
        </w:rPr>
        <w:t xml:space="preserve"> or collection boxes.</w:t>
      </w:r>
      <w:r w:rsidR="007D3136">
        <w:rPr>
          <w:rFonts w:ascii="Calibri" w:hAnsi="Calibri" w:cs="Calibri"/>
          <w:color w:val="000000" w:themeColor="text1"/>
          <w:sz w:val="22"/>
          <w:szCs w:val="22"/>
        </w:rPr>
        <w:t xml:space="preserve"> Just email us to arrange.</w:t>
      </w:r>
    </w:p>
    <w:p w14:paraId="7994A8C2" w14:textId="1810666B" w:rsidR="00F97280" w:rsidRPr="0049437D" w:rsidRDefault="00F97280" w:rsidP="0071069F">
      <w:pPr>
        <w:tabs>
          <w:tab w:val="left" w:pos="5250"/>
        </w:tabs>
        <w:spacing w:after="0"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42F0A4D" w14:textId="0BA96956" w:rsidR="00F97280" w:rsidRPr="003D215E" w:rsidRDefault="0071069F" w:rsidP="0071069F">
      <w:pPr>
        <w:tabs>
          <w:tab w:val="left" w:pos="5250"/>
        </w:tabs>
        <w:spacing w:after="0" w:line="276" w:lineRule="auto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81" behindDoc="0" locked="0" layoutInCell="1" allowOverlap="1" wp14:anchorId="1B030E9B" wp14:editId="4B73B49D">
                <wp:simplePos x="0" y="0"/>
                <wp:positionH relativeFrom="column">
                  <wp:posOffset>723900</wp:posOffset>
                </wp:positionH>
                <wp:positionV relativeFrom="paragraph">
                  <wp:posOffset>98425</wp:posOffset>
                </wp:positionV>
                <wp:extent cx="3642360" cy="403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C8E6B" w14:textId="023118DE" w:rsidR="00CC574F" w:rsidRDefault="00CC574F">
                            <w:r w:rsidRPr="0049437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FACEBOOK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D215E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Our Facebook page is: </w:t>
                            </w:r>
                            <w:r w:rsidRPr="0019272B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Inverness Women’s 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30E9B" id="Text Box 1" o:spid="_x0000_s1039" type="#_x0000_t202" style="position:absolute;left:0;text-align:left;margin-left:57pt;margin-top:7.75pt;width:286.8pt;height:31.8pt;z-index:2516592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" fillcolor="white [3201]" stroked="f" strokeweight=".5pt">
                <v:textbox>
                  <w:txbxContent>
                    <w:p w14:paraId="348C8E6B" w14:textId="023118DE" w:rsidR="00CC574F" w:rsidRDefault="00CC574F">
                      <w:r w:rsidRPr="0049437D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FACEBOOK 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3D215E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Our Facebook page is: </w:t>
                      </w:r>
                      <w:r w:rsidRPr="0019272B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Inverness Women’s Aid</w:t>
                      </w:r>
                    </w:p>
                  </w:txbxContent>
                </v:textbox>
              </v:shape>
            </w:pict>
          </mc:Fallback>
        </mc:AlternateContent>
      </w:r>
      <w:r w:rsidR="00CC574F" w:rsidRPr="0049437D">
        <w:rPr>
          <w:rFonts w:ascii="Calibri" w:hAnsi="Calibri" w:cs="Calibri"/>
          <w:noProof/>
          <w:color w:val="000000" w:themeColor="text1"/>
          <w:sz w:val="22"/>
          <w:szCs w:val="22"/>
          <w:lang w:val="en-GB" w:eastAsia="en-GB"/>
        </w:rPr>
        <w:drawing>
          <wp:anchor distT="0" distB="0" distL="114300" distR="114300" simplePos="0" relativeHeight="251658256" behindDoc="1" locked="0" layoutInCell="1" allowOverlap="1" wp14:anchorId="576EEA72" wp14:editId="2883952C">
            <wp:simplePos x="0" y="0"/>
            <wp:positionH relativeFrom="column">
              <wp:posOffset>7620</wp:posOffset>
            </wp:positionH>
            <wp:positionV relativeFrom="paragraph">
              <wp:posOffset>8255</wp:posOffset>
            </wp:positionV>
            <wp:extent cx="502920" cy="502920"/>
            <wp:effectExtent l="0" t="0" r="0" b="0"/>
            <wp:wrapTight wrapText="bothSides">
              <wp:wrapPolygon edited="0">
                <wp:start x="0" y="0"/>
                <wp:lineTo x="0" y="20455"/>
                <wp:lineTo x="20455" y="20455"/>
                <wp:lineTo x="20455" y="0"/>
                <wp:lineTo x="0" y="0"/>
              </wp:wrapPolygon>
            </wp:wrapTight>
            <wp:docPr id="7" name="Picture 7" descr="Image result for facebook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cebook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15E">
        <w:rPr>
          <w:rFonts w:ascii="Calibri" w:hAnsi="Calibri" w:cs="Calibri"/>
          <w:color w:val="000000" w:themeColor="text1"/>
          <w:sz w:val="22"/>
          <w:szCs w:val="22"/>
        </w:rPr>
        <w:br/>
      </w:r>
      <w:r w:rsidR="00F97280" w:rsidRPr="0049437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5B2DFBC7" w14:textId="77777777" w:rsidR="003D215E" w:rsidRDefault="003D215E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16"/>
          <w:szCs w:val="16"/>
        </w:rPr>
      </w:pPr>
    </w:p>
    <w:p w14:paraId="64396A62" w14:textId="554609B8" w:rsidR="003D215E" w:rsidRDefault="0071069F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305" behindDoc="0" locked="0" layoutInCell="1" allowOverlap="1" wp14:anchorId="0BB47FAB" wp14:editId="04520969">
                <wp:simplePos x="0" y="0"/>
                <wp:positionH relativeFrom="column">
                  <wp:posOffset>708660</wp:posOffset>
                </wp:positionH>
                <wp:positionV relativeFrom="paragraph">
                  <wp:posOffset>283845</wp:posOffset>
                </wp:positionV>
                <wp:extent cx="3489960" cy="381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7D0DA" w14:textId="04578221" w:rsidR="00CC574F" w:rsidRDefault="00CC574F">
                            <w:r w:rsidRPr="0049437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TWITTER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9437D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Our Twitter handle is: </w:t>
                            </w:r>
                            <w:r w:rsidRPr="0019272B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@s_inverness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47FAB" id="Text Box 2" o:spid="_x0000_s1040" type="#_x0000_t202" style="position:absolute;margin-left:55.8pt;margin-top:22.35pt;width:274.8pt;height:30pt;z-index:251660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KXMQIAAFs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" fillcolor="white [3201]" stroked="f" strokeweight=".5pt">
                <v:textbox>
                  <w:txbxContent>
                    <w:p w14:paraId="2997D0DA" w14:textId="04578221" w:rsidR="00CC574F" w:rsidRDefault="00CC574F">
                      <w:r w:rsidRPr="0049437D">
                        <w:rPr>
                          <w:rFonts w:ascii="Calibri" w:hAnsi="Calibri" w:cs="Calibr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TWITTER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  <w:r w:rsidRPr="0049437D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Our Twitter handle is: </w:t>
                      </w:r>
                      <w:r w:rsidRPr="0019272B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@s_inverness</w:t>
                      </w:r>
                    </w:p>
                  </w:txbxContent>
                </v:textbox>
              </v:shape>
            </w:pict>
          </mc:Fallback>
        </mc:AlternateContent>
      </w:r>
      <w:r w:rsidR="00CC574F" w:rsidRPr="0049437D">
        <w:rPr>
          <w:rFonts w:ascii="Calibri" w:hAnsi="Calibri" w:cs="Calibri"/>
          <w:b/>
          <w:noProof/>
          <w:color w:val="000000" w:themeColor="text1"/>
          <w:sz w:val="22"/>
          <w:szCs w:val="22"/>
          <w:lang w:val="en-GB" w:eastAsia="en-GB"/>
        </w:rPr>
        <w:drawing>
          <wp:anchor distT="0" distB="0" distL="114300" distR="114300" simplePos="0" relativeHeight="251658257" behindDoc="1" locked="0" layoutInCell="1" allowOverlap="1" wp14:anchorId="05F77466" wp14:editId="76F09688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8" name="Picture 8" descr="Image result for twitter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witter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4F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F97280">
        <w:rPr>
          <w:rFonts w:ascii="Calibri" w:hAnsi="Calibri" w:cs="Calibri"/>
          <w:color w:val="000000" w:themeColor="text1"/>
          <w:sz w:val="22"/>
          <w:szCs w:val="22"/>
        </w:rPr>
        <w:br/>
        <w:t xml:space="preserve">   </w:t>
      </w:r>
      <w:r w:rsidR="003D215E">
        <w:rPr>
          <w:rFonts w:ascii="Calibri" w:hAnsi="Calibri" w:cs="Calibri"/>
          <w:color w:val="000000" w:themeColor="text1"/>
          <w:sz w:val="22"/>
          <w:szCs w:val="22"/>
        </w:rPr>
        <w:t xml:space="preserve">  </w:t>
      </w:r>
    </w:p>
    <w:p w14:paraId="3D17E081" w14:textId="77777777" w:rsidR="003D215E" w:rsidRDefault="003D215E" w:rsidP="0071069F">
      <w:pPr>
        <w:tabs>
          <w:tab w:val="left" w:pos="5250"/>
        </w:tabs>
        <w:spacing w:after="0" w:line="276" w:lineRule="auto"/>
        <w:rPr>
          <w:noProof/>
        </w:rPr>
      </w:pPr>
    </w:p>
    <w:p w14:paraId="3B0B3865" w14:textId="3E0C97D8" w:rsidR="003D215E" w:rsidRDefault="003D215E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30C2DC5" w14:textId="042A1EED" w:rsidR="00F97280" w:rsidRDefault="0071069F" w:rsidP="0071069F">
      <w:pPr>
        <w:spacing w:after="0" w:line="276" w:lineRule="auto"/>
      </w:pPr>
      <w:r>
        <w:rPr>
          <w:rFonts w:ascii="Calibri" w:hAnsi="Calibri" w:cs="Calibri"/>
          <w:b/>
          <w:noProof/>
          <w:color w:val="000000" w:themeColor="text1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53" behindDoc="0" locked="0" layoutInCell="1" allowOverlap="1" wp14:anchorId="6B48905D" wp14:editId="5A5EAA45">
                <wp:simplePos x="0" y="0"/>
                <wp:positionH relativeFrom="column">
                  <wp:posOffset>701040</wp:posOffset>
                </wp:positionH>
                <wp:positionV relativeFrom="paragraph">
                  <wp:posOffset>127000</wp:posOffset>
                </wp:positionV>
                <wp:extent cx="3794760" cy="3657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F114D" w14:textId="45C3BD26" w:rsidR="00CC574F" w:rsidRPr="0049437D" w:rsidRDefault="00CC574F" w:rsidP="00CC574F">
                            <w:pPr>
                              <w:tabs>
                                <w:tab w:val="left" w:pos="5250"/>
                              </w:tabs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3C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INSTAGRAM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Our Instagram handle is: </w:t>
                            </w:r>
                            <w:r w:rsidRPr="0019272B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invernesswomensaid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4312A2" w14:textId="77777777" w:rsidR="00CC574F" w:rsidRDefault="00CC574F" w:rsidP="00CC57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8905D" id="Text Box 3" o:spid="_x0000_s1041" type="#_x0000_t202" style="position:absolute;margin-left:55.2pt;margin-top:10pt;width:298.8pt;height:28.8pt;z-index:251662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" fillcolor="white [3201]" stroked="f" strokeweight=".5pt">
                <v:textbox>
                  <w:txbxContent>
                    <w:p w14:paraId="65DF114D" w14:textId="45C3BD26" w:rsidR="00CC574F" w:rsidRPr="0049437D" w:rsidRDefault="00CC574F" w:rsidP="00CC574F">
                      <w:pPr>
                        <w:tabs>
                          <w:tab w:val="left" w:pos="5250"/>
                        </w:tabs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7413C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INSTAGRAM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Our Instagram handle is: </w:t>
                      </w:r>
                      <w:r w:rsidRPr="0019272B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invernesswomensaid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4312A2" w14:textId="77777777" w:rsidR="00CC574F" w:rsidRDefault="00CC574F" w:rsidP="00CC574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492E9C" wp14:editId="578DD22A">
            <wp:extent cx="533400" cy="533400"/>
            <wp:effectExtent l="0" t="0" r="0" b="0"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EBCE" w14:textId="77777777" w:rsidR="0071069F" w:rsidRDefault="0071069F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</w:rPr>
      </w:pPr>
    </w:p>
    <w:p w14:paraId="3A7A5BBC" w14:textId="58324461" w:rsidR="0071069F" w:rsidRPr="000555E5" w:rsidRDefault="000555E5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0555E5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Inverness </w:t>
      </w:r>
      <w:r w:rsidR="006D378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Women’s Aid </w:t>
      </w:r>
      <w:r w:rsidRPr="000555E5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website: </w:t>
      </w:r>
      <w:hyperlink r:id="rId37" w:history="1">
        <w:r w:rsidRPr="000555E5">
          <w:rPr>
            <w:rStyle w:val="Hyperlink"/>
            <w:rFonts w:ascii="Calibri" w:hAnsi="Calibri" w:cs="Calibri"/>
            <w:color w:val="auto"/>
            <w:sz w:val="22"/>
            <w:szCs w:val="22"/>
          </w:rPr>
          <w:t>www.invernesswa.org</w:t>
        </w:r>
      </w:hyperlink>
      <w:r w:rsidRPr="000555E5">
        <w:rPr>
          <w:rFonts w:ascii="Calibri" w:hAnsi="Calibri" w:cs="Calibri"/>
          <w:b/>
          <w:bCs/>
          <w:color w:val="auto"/>
          <w:sz w:val="22"/>
          <w:szCs w:val="22"/>
        </w:rPr>
        <w:t xml:space="preserve"> </w:t>
      </w:r>
    </w:p>
    <w:p w14:paraId="7B51AC37" w14:textId="77777777" w:rsidR="000555E5" w:rsidRDefault="000555E5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</w:rPr>
      </w:pPr>
    </w:p>
    <w:p w14:paraId="0C606BB8" w14:textId="77777777" w:rsidR="000555E5" w:rsidRDefault="000555E5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</w:rPr>
      </w:pPr>
    </w:p>
    <w:p w14:paraId="02A85AC1" w14:textId="78FAF373" w:rsidR="003B626D" w:rsidRPr="006D3780" w:rsidRDefault="003B626D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</w:rPr>
      </w:pPr>
      <w:r w:rsidRPr="006D3780">
        <w:rPr>
          <w:rFonts w:ascii="Calibri" w:hAnsi="Calibri" w:cs="Calibri"/>
          <w:b/>
          <w:bCs/>
          <w:color w:val="000000" w:themeColor="text1"/>
        </w:rPr>
        <w:t>After Your Fundraiser is Over</w:t>
      </w:r>
    </w:p>
    <w:p w14:paraId="61892E56" w14:textId="2D5AAC91" w:rsidR="00925D8F" w:rsidRPr="00925D8F" w:rsidRDefault="00925D8F" w:rsidP="0071069F">
      <w:pPr>
        <w:pStyle w:val="ListParagraph"/>
        <w:numPr>
          <w:ilvl w:val="0"/>
          <w:numId w:val="34"/>
        </w:num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Use </w:t>
      </w:r>
      <w:r w:rsidR="001639C1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social media to publicise the success of your fundraiser – people will often donate after </w:t>
      </w:r>
      <w:r w:rsid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the activity is over</w:t>
      </w:r>
      <w:r w:rsidR="00E92887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.</w:t>
      </w:r>
    </w:p>
    <w:p w14:paraId="6955E9AE" w14:textId="6E2A22E2" w:rsidR="003B626D" w:rsidRPr="0071069F" w:rsidRDefault="007B326B" w:rsidP="0071069F">
      <w:pPr>
        <w:pStyle w:val="ListParagraph"/>
        <w:numPr>
          <w:ilvl w:val="0"/>
          <w:numId w:val="34"/>
        </w:num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Email us at</w:t>
      </w:r>
      <w:r w:rsidRPr="0071069F">
        <w:rPr>
          <w:rFonts w:ascii="Calibri" w:hAnsi="Calibri" w:cs="Calibri"/>
          <w:i w:val="0"/>
          <w:iCs/>
          <w:color w:val="auto"/>
          <w:sz w:val="22"/>
          <w:szCs w:val="22"/>
        </w:rPr>
        <w:t xml:space="preserve"> </w:t>
      </w:r>
      <w:hyperlink r:id="rId38" w:history="1">
        <w:r w:rsidRPr="0071069F">
          <w:rPr>
            <w:rStyle w:val="Hyperlink"/>
            <w:rFonts w:ascii="Calibri" w:hAnsi="Calibri" w:cs="Calibri"/>
            <w:i w:val="0"/>
            <w:iCs/>
            <w:color w:val="auto"/>
            <w:sz w:val="22"/>
            <w:szCs w:val="22"/>
          </w:rPr>
          <w:t>info@invernesswa.org</w:t>
        </w:r>
      </w:hyperlink>
      <w:r w:rsidRP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 to let us know how your fundraising activity went and </w:t>
      </w:r>
      <w:r w:rsidR="00BD6E34" w:rsidRP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arrange with us how you </w:t>
      </w:r>
      <w:r w:rsidR="002A6741" w:rsidRP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want to</w:t>
      </w:r>
      <w:r w:rsidR="00BD6E34" w:rsidRP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 transfer the funds raised to us</w:t>
      </w:r>
    </w:p>
    <w:p w14:paraId="282C9A8A" w14:textId="1EB3AE15" w:rsidR="00BD6E34" w:rsidRPr="0071069F" w:rsidRDefault="00925D8F" w:rsidP="0071069F">
      <w:pPr>
        <w:pStyle w:val="ListParagraph"/>
        <w:numPr>
          <w:ilvl w:val="0"/>
          <w:numId w:val="34"/>
        </w:num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This can be done</w:t>
      </w:r>
      <w:r w:rsidR="00BD6E34" w:rsidRP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 through a bank transfer, </w:t>
      </w:r>
      <w:r w:rsidR="00DF2CA5" w:rsidRP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through Paypal or through our </w:t>
      </w:r>
      <w:r w:rsidRPr="0071069F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JustGiving page</w:t>
      </w:r>
    </w:p>
    <w:p w14:paraId="2D09E4B4" w14:textId="77777777" w:rsidR="003B626D" w:rsidRDefault="003B626D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</w:rPr>
      </w:pPr>
    </w:p>
    <w:p w14:paraId="3E984011" w14:textId="0FAE4E98" w:rsidR="003B626D" w:rsidRPr="003B626D" w:rsidRDefault="003B626D" w:rsidP="0071069F">
      <w:pPr>
        <w:pStyle w:val="ListParagraph"/>
        <w:numPr>
          <w:ilvl w:val="0"/>
          <w:numId w:val="33"/>
        </w:num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</w:rPr>
        <w:sectPr w:rsidR="003B626D" w:rsidRPr="003B626D">
          <w:pgSz w:w="12240" w:h="15840"/>
          <w:pgMar w:top="1440" w:right="1800" w:bottom="1440" w:left="1800" w:header="720" w:footer="720" w:gutter="0"/>
          <w:pgNumType w:start="1"/>
          <w:cols w:space="720"/>
          <w:titlePg/>
          <w:docGrid w:linePitch="360"/>
        </w:sectPr>
      </w:pPr>
    </w:p>
    <w:p w14:paraId="67736B4E" w14:textId="3ED11576" w:rsidR="00F97280" w:rsidRPr="004D5932" w:rsidRDefault="00E92887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color w:val="000000" w:themeColor="text1"/>
        </w:rPr>
      </w:pPr>
      <w:r w:rsidRPr="004D5932">
        <w:rPr>
          <w:rFonts w:ascii="Calibri" w:hAnsi="Calibri" w:cs="Calibri"/>
          <w:b/>
          <w:color w:val="000000" w:themeColor="text1"/>
        </w:rPr>
        <w:lastRenderedPageBreak/>
        <w:t xml:space="preserve">FUNDRAISER’S INFORMATION </w:t>
      </w:r>
      <w:r w:rsidRPr="00C5413E">
        <w:rPr>
          <w:rFonts w:ascii="Calibri" w:hAnsi="Calibri" w:cs="Calibri"/>
          <w:bCs/>
          <w:i/>
          <w:iCs/>
          <w:color w:val="000000" w:themeColor="text1"/>
        </w:rPr>
        <w:t>(</w:t>
      </w:r>
      <w:r w:rsidR="002548D5" w:rsidRPr="00C5413E">
        <w:rPr>
          <w:rFonts w:ascii="Calibri" w:hAnsi="Calibri" w:cs="Calibri"/>
          <w:bCs/>
          <w:i/>
          <w:iCs/>
          <w:color w:val="000000" w:themeColor="text1"/>
        </w:rPr>
        <w:t xml:space="preserve">Please complete &amp; email to </w:t>
      </w:r>
      <w:hyperlink r:id="rId39" w:history="1">
        <w:r w:rsidR="002548D5" w:rsidRPr="00C5413E">
          <w:rPr>
            <w:rStyle w:val="Hyperlink"/>
            <w:rFonts w:ascii="Calibri" w:hAnsi="Calibri" w:cs="Calibri"/>
            <w:bCs/>
            <w:i/>
            <w:iCs/>
            <w:color w:val="auto"/>
          </w:rPr>
          <w:t>info@invernesswa.org</w:t>
        </w:r>
      </w:hyperlink>
      <w:r w:rsidR="002548D5" w:rsidRPr="00C5413E">
        <w:rPr>
          <w:rFonts w:ascii="Calibri" w:hAnsi="Calibri" w:cs="Calibri"/>
          <w:bCs/>
          <w:i/>
          <w:iCs/>
          <w:color w:val="000000" w:themeColor="text1"/>
        </w:rPr>
        <w:t>)</w:t>
      </w:r>
    </w:p>
    <w:p w14:paraId="2F744F9A" w14:textId="77777777" w:rsidR="00E92887" w:rsidRDefault="00E92887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58D4760" w14:textId="77777777" w:rsidR="00F97280" w:rsidRPr="00F97280" w:rsidRDefault="00F97280" w:rsidP="0071069F">
      <w:pPr>
        <w:spacing w:after="0" w:line="276" w:lineRule="auto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b/>
          <w:color w:val="000000" w:themeColor="text1"/>
          <w:sz w:val="22"/>
          <w:szCs w:val="22"/>
        </w:rPr>
        <w:t>Fundraiser’s Details</w:t>
      </w:r>
    </w:p>
    <w:p w14:paraId="3613C55D" w14:textId="769C4263" w:rsidR="004D5932" w:rsidRPr="00C96053" w:rsidRDefault="00F97280" w:rsidP="0071069F">
      <w:pPr>
        <w:spacing w:after="0" w:line="276" w:lineRule="auto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96053">
        <w:rPr>
          <w:rFonts w:ascii="Calibri" w:hAnsi="Calibri" w:cs="Calibri"/>
          <w:bCs/>
          <w:color w:val="000000" w:themeColor="text1"/>
          <w:sz w:val="22"/>
          <w:szCs w:val="22"/>
        </w:rPr>
        <w:t>Name:</w:t>
      </w:r>
    </w:p>
    <w:p w14:paraId="75452DF6" w14:textId="6FE27F10" w:rsidR="004D5932" w:rsidRPr="00C96053" w:rsidRDefault="00F97280" w:rsidP="0071069F">
      <w:pPr>
        <w:spacing w:after="0" w:line="276" w:lineRule="auto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96053">
        <w:rPr>
          <w:rFonts w:ascii="Calibri" w:hAnsi="Calibri" w:cs="Calibri"/>
          <w:bCs/>
          <w:color w:val="000000" w:themeColor="text1"/>
          <w:sz w:val="22"/>
          <w:szCs w:val="22"/>
        </w:rPr>
        <w:t>Email address:</w:t>
      </w:r>
    </w:p>
    <w:p w14:paraId="15F3B1E7" w14:textId="53F4C641" w:rsidR="00F97280" w:rsidRDefault="00F97280" w:rsidP="0071069F">
      <w:pPr>
        <w:spacing w:after="0" w:line="276" w:lineRule="auto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96053">
        <w:rPr>
          <w:rFonts w:ascii="Calibri" w:hAnsi="Calibri" w:cs="Calibri"/>
          <w:bCs/>
          <w:color w:val="000000" w:themeColor="text1"/>
          <w:sz w:val="22"/>
          <w:szCs w:val="22"/>
        </w:rPr>
        <w:t>Contact number:</w:t>
      </w:r>
    </w:p>
    <w:p w14:paraId="060578D0" w14:textId="77777777" w:rsidR="00C96053" w:rsidRPr="00C96053" w:rsidRDefault="00C96053" w:rsidP="0071069F">
      <w:pPr>
        <w:spacing w:after="0" w:line="276" w:lineRule="auto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739BC4A9" w14:textId="68E5E5A6" w:rsidR="00C96053" w:rsidRPr="00C96053" w:rsidRDefault="00C96053" w:rsidP="0071069F">
      <w:pPr>
        <w:spacing w:after="0" w:line="276" w:lineRule="auto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96053">
        <w:rPr>
          <w:rFonts w:ascii="Calibri" w:hAnsi="Calibri" w:cs="Calibri"/>
          <w:bCs/>
          <w:color w:val="000000" w:themeColor="text1"/>
          <w:sz w:val="22"/>
          <w:szCs w:val="22"/>
        </w:rPr>
        <w:t>Planned Fundraising Activity:</w:t>
      </w:r>
    </w:p>
    <w:p w14:paraId="376174CF" w14:textId="77777777" w:rsidR="00F97280" w:rsidRPr="00F97280" w:rsidRDefault="00F97280" w:rsidP="0071069F">
      <w:pPr>
        <w:spacing w:after="0" w:line="276" w:lineRule="auto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6A67654F" w14:textId="6811CF88" w:rsidR="008D6C12" w:rsidRPr="00F97280" w:rsidRDefault="008D6C12" w:rsidP="0071069F">
      <w:pPr>
        <w:spacing w:after="0" w:line="276" w:lineRule="auto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b/>
          <w:color w:val="000000" w:themeColor="text1"/>
          <w:sz w:val="22"/>
          <w:szCs w:val="22"/>
        </w:rPr>
        <w:t xml:space="preserve">Fundraising Agreement </w:t>
      </w:r>
    </w:p>
    <w:p w14:paraId="1BA6746C" w14:textId="77777777" w:rsidR="008D6C12" w:rsidRPr="00F97280" w:rsidRDefault="008D6C12" w:rsidP="0071069F">
      <w:pPr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color w:val="000000" w:themeColor="text1"/>
          <w:sz w:val="22"/>
          <w:szCs w:val="22"/>
        </w:rPr>
        <w:t xml:space="preserve">In undertaking to raise money for Inverness Women’s Aid, I understand that all money raised will go directly to Inverness Women’s Aid. </w:t>
      </w:r>
    </w:p>
    <w:p w14:paraId="5BCD1C37" w14:textId="77777777" w:rsidR="008D6C12" w:rsidRPr="00F97280" w:rsidRDefault="008D6C12" w:rsidP="0071069F">
      <w:pPr>
        <w:pStyle w:val="ListParagraph"/>
        <w:numPr>
          <w:ilvl w:val="0"/>
          <w:numId w:val="24"/>
        </w:numPr>
        <w:spacing w:after="0" w:line="276" w:lineRule="auto"/>
        <w:rPr>
          <w:rFonts w:ascii="Calibri" w:hAnsi="Calibri" w:cs="Calibri"/>
          <w:i w:val="0"/>
          <w:iCs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I agree to transfer any money raised to Inverness Women’s Aid as soon as possible after the challenge/event is completed </w:t>
      </w:r>
    </w:p>
    <w:p w14:paraId="20C1CF56" w14:textId="77777777" w:rsidR="005A3B4C" w:rsidRDefault="008D6C12" w:rsidP="0071069F">
      <w:pPr>
        <w:pStyle w:val="ListParagraph"/>
        <w:numPr>
          <w:ilvl w:val="0"/>
          <w:numId w:val="24"/>
        </w:numPr>
        <w:spacing w:after="0" w:line="276" w:lineRule="auto"/>
        <w:rPr>
          <w:rFonts w:ascii="Calibri" w:hAnsi="Calibri" w:cs="Calibri"/>
          <w:i w:val="0"/>
          <w:iCs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I accept responsibility for any monies collected using collection boxes and also ensuring that collections are carried out in respect of the laws governing the use of collection boxes/tins.</w:t>
      </w:r>
    </w:p>
    <w:p w14:paraId="66C040AC" w14:textId="01010FA5" w:rsidR="008D6C12" w:rsidRPr="00F97280" w:rsidRDefault="008D6C12" w:rsidP="0071069F">
      <w:pPr>
        <w:pStyle w:val="ListParagraph"/>
        <w:numPr>
          <w:ilvl w:val="0"/>
          <w:numId w:val="24"/>
        </w:numPr>
        <w:spacing w:after="0" w:line="276" w:lineRule="auto"/>
        <w:rPr>
          <w:rFonts w:ascii="Calibri" w:hAnsi="Calibri" w:cs="Calibri"/>
          <w:i w:val="0"/>
          <w:iCs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If undertaking any kind of physical activity (e.g. sponsored run, marathon or cycle challenge)</w:t>
      </w:r>
      <w:r w:rsidR="005A3B4C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,</w:t>
      </w: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 I understand that I am doing so at my own risk and Inverness Women’s Aid cannot be held responsible for any accidents or injuries. </w:t>
      </w:r>
    </w:p>
    <w:p w14:paraId="787DE664" w14:textId="1DDD016D" w:rsidR="008D6C12" w:rsidRPr="00F97280" w:rsidRDefault="008D6C12" w:rsidP="0071069F">
      <w:pPr>
        <w:pStyle w:val="ListParagraph"/>
        <w:numPr>
          <w:ilvl w:val="0"/>
          <w:numId w:val="24"/>
        </w:numPr>
        <w:spacing w:after="0" w:line="276" w:lineRule="auto"/>
        <w:rPr>
          <w:rFonts w:ascii="Calibri" w:hAnsi="Calibri" w:cs="Calibri"/>
          <w:i w:val="0"/>
          <w:iCs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When promoting our fundraising activity and representing Inverness Women’s Aid to other organisations</w:t>
      </w:r>
      <w:r w:rsidR="0078610D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 (</w:t>
      </w: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such as the media</w:t>
      </w:r>
      <w:r w:rsidR="0078610D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)</w:t>
      </w: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 I will make it clear that I am expressing my own views and not those of Inverness Women’s Aid.</w:t>
      </w:r>
    </w:p>
    <w:p w14:paraId="5B74B584" w14:textId="25F6572D" w:rsidR="008D6C12" w:rsidRPr="00F97280" w:rsidRDefault="008D6C12" w:rsidP="0071069F">
      <w:pPr>
        <w:pStyle w:val="ListParagraph"/>
        <w:numPr>
          <w:ilvl w:val="0"/>
          <w:numId w:val="24"/>
        </w:numPr>
        <w:spacing w:after="0" w:line="276" w:lineRule="auto"/>
        <w:rPr>
          <w:rFonts w:ascii="Calibri" w:hAnsi="Calibri" w:cs="Calibri"/>
          <w:i w:val="0"/>
          <w:iCs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I agree to use the Inverness Women’s Aid logo</w:t>
      </w:r>
      <w:r w:rsidR="00845A02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/ branding</w:t>
      </w: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 in an appropriate manner and to inform Inverness Women’s Aid before materials are publicized</w:t>
      </w:r>
    </w:p>
    <w:p w14:paraId="183BD762" w14:textId="77777777" w:rsidR="004D5932" w:rsidRDefault="004D5932" w:rsidP="0071069F">
      <w:pPr>
        <w:spacing w:after="0" w:line="276" w:lineRule="auto"/>
        <w:rPr>
          <w:rFonts w:ascii="Calibri" w:hAnsi="Calibri" w:cs="Calibri"/>
          <w:bCs/>
          <w:color w:val="auto"/>
          <w:sz w:val="22"/>
          <w:szCs w:val="22"/>
        </w:rPr>
      </w:pPr>
    </w:p>
    <w:p w14:paraId="2764663E" w14:textId="7A01202A" w:rsidR="008D6C12" w:rsidRPr="00F97280" w:rsidRDefault="008D6C12" w:rsidP="0071069F">
      <w:pPr>
        <w:spacing w:after="0" w:line="276" w:lineRule="auto"/>
        <w:rPr>
          <w:rFonts w:ascii="Calibri" w:hAnsi="Calibri" w:cs="Calibri"/>
          <w:bCs/>
          <w:color w:val="auto"/>
          <w:sz w:val="22"/>
          <w:szCs w:val="22"/>
        </w:rPr>
      </w:pPr>
      <w:r w:rsidRPr="00F97280">
        <w:rPr>
          <w:rFonts w:ascii="Calibri" w:hAnsi="Calibri" w:cs="Calibri"/>
          <w:bCs/>
          <w:color w:val="auto"/>
          <w:sz w:val="22"/>
          <w:szCs w:val="22"/>
        </w:rPr>
        <w:t>Signed:</w:t>
      </w:r>
    </w:p>
    <w:p w14:paraId="67D6791C" w14:textId="2C65EADE" w:rsidR="008D6C12" w:rsidRPr="00F97280" w:rsidRDefault="008D6C12" w:rsidP="0071069F">
      <w:pPr>
        <w:spacing w:after="0" w:line="276" w:lineRule="auto"/>
        <w:rPr>
          <w:rFonts w:ascii="Calibri" w:hAnsi="Calibri" w:cs="Calibri"/>
          <w:bCs/>
          <w:color w:val="auto"/>
          <w:sz w:val="22"/>
          <w:szCs w:val="22"/>
        </w:rPr>
      </w:pPr>
      <w:r w:rsidRPr="00F97280">
        <w:rPr>
          <w:rFonts w:ascii="Calibri" w:hAnsi="Calibri" w:cs="Calibri"/>
          <w:bCs/>
          <w:color w:val="auto"/>
          <w:sz w:val="22"/>
          <w:szCs w:val="22"/>
        </w:rPr>
        <w:t xml:space="preserve">Name (Printed): </w:t>
      </w:r>
    </w:p>
    <w:p w14:paraId="5DB2043B" w14:textId="77777777" w:rsidR="008D6C12" w:rsidRPr="00F97280" w:rsidRDefault="008D6C12" w:rsidP="0071069F">
      <w:pPr>
        <w:spacing w:after="0" w:line="276" w:lineRule="auto"/>
        <w:rPr>
          <w:rFonts w:ascii="Calibri" w:hAnsi="Calibri" w:cs="Calibri"/>
          <w:bCs/>
          <w:color w:val="auto"/>
          <w:sz w:val="22"/>
          <w:szCs w:val="22"/>
        </w:rPr>
      </w:pPr>
      <w:r w:rsidRPr="00F97280">
        <w:rPr>
          <w:rFonts w:ascii="Calibri" w:hAnsi="Calibri" w:cs="Calibri"/>
          <w:bCs/>
          <w:color w:val="auto"/>
          <w:sz w:val="22"/>
          <w:szCs w:val="22"/>
        </w:rPr>
        <w:t xml:space="preserve">Date: </w:t>
      </w:r>
    </w:p>
    <w:p w14:paraId="51A6DD58" w14:textId="77777777" w:rsidR="004D5932" w:rsidRDefault="004D5932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0EE56575" w14:textId="3C604EBD" w:rsidR="00CE183D" w:rsidRPr="00F97280" w:rsidRDefault="00CE183D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Data Protection </w:t>
      </w:r>
    </w:p>
    <w:p w14:paraId="0EE56578" w14:textId="1C5F9544" w:rsidR="00D31303" w:rsidRPr="00F97280" w:rsidRDefault="00E54182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As </w:t>
      </w:r>
      <w:r w:rsidR="001B1DAD">
        <w:rPr>
          <w:rFonts w:ascii="Calibri" w:hAnsi="Calibri" w:cs="Calibri"/>
          <w:color w:val="000000" w:themeColor="text1"/>
          <w:sz w:val="22"/>
          <w:szCs w:val="22"/>
        </w:rPr>
        <w:t>we are obtaining personal details from you</w:t>
      </w:r>
      <w:r w:rsidR="00BA7DB6">
        <w:rPr>
          <w:rFonts w:ascii="Calibri" w:hAnsi="Calibri" w:cs="Calibri"/>
          <w:color w:val="000000" w:themeColor="text1"/>
          <w:sz w:val="22"/>
          <w:szCs w:val="22"/>
        </w:rPr>
        <w:t>,</w:t>
      </w:r>
      <w:r w:rsidR="00A636B5">
        <w:rPr>
          <w:rFonts w:ascii="Calibri" w:hAnsi="Calibri" w:cs="Calibri"/>
          <w:color w:val="000000" w:themeColor="text1"/>
          <w:sz w:val="22"/>
          <w:szCs w:val="22"/>
        </w:rPr>
        <w:t xml:space="preserve"> we have Data Protection procedures in place to protect that information. Further details are available on our website. </w:t>
      </w:r>
      <w:r w:rsidR="00CA1166">
        <w:rPr>
          <w:rFonts w:ascii="Calibri" w:hAnsi="Calibri" w:cs="Calibri"/>
          <w:color w:val="000000" w:themeColor="text1"/>
          <w:sz w:val="22"/>
          <w:szCs w:val="22"/>
        </w:rPr>
        <w:t xml:space="preserve">If you would prefer not to be contact again by us on future occasions, please </w:t>
      </w:r>
      <w:r w:rsidR="00377644">
        <w:rPr>
          <w:rFonts w:ascii="Calibri" w:hAnsi="Calibri" w:cs="Calibri"/>
          <w:color w:val="000000" w:themeColor="text1"/>
          <w:sz w:val="22"/>
          <w:szCs w:val="22"/>
        </w:rPr>
        <w:t>complete the section below.</w:t>
      </w:r>
      <w:r w:rsidR="00D31303" w:rsidRPr="00F9728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FA2B20" w:rsidRPr="00F97280">
        <w:rPr>
          <w:rFonts w:ascii="Calibri" w:hAnsi="Calibri" w:cs="Calibri"/>
          <w:color w:val="000000" w:themeColor="text1"/>
          <w:sz w:val="22"/>
          <w:szCs w:val="22"/>
        </w:rPr>
        <w:br/>
      </w:r>
    </w:p>
    <w:p w14:paraId="0EE56579" w14:textId="3A86255B" w:rsidR="00D31303" w:rsidRPr="00F97280" w:rsidRDefault="00D31303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color w:val="000000" w:themeColor="text1"/>
          <w:sz w:val="22"/>
          <w:szCs w:val="22"/>
        </w:rPr>
        <w:t xml:space="preserve">Please </w:t>
      </w:r>
      <w:r w:rsidR="00A81053" w:rsidRPr="00A81053">
        <w:rPr>
          <w:rFonts w:ascii="Calibri" w:hAnsi="Calibri" w:cs="Calibri"/>
          <w:b/>
          <w:bCs/>
          <w:color w:val="000000" w:themeColor="text1"/>
          <w:sz w:val="22"/>
          <w:szCs w:val="22"/>
        </w:rPr>
        <w:t>do not</w:t>
      </w:r>
      <w:r w:rsidRPr="00F97280">
        <w:rPr>
          <w:rFonts w:ascii="Calibri" w:hAnsi="Calibri" w:cs="Calibri"/>
          <w:color w:val="000000" w:themeColor="text1"/>
          <w:sz w:val="22"/>
          <w:szCs w:val="22"/>
        </w:rPr>
        <w:t xml:space="preserve"> contact me by: </w:t>
      </w:r>
    </w:p>
    <w:p w14:paraId="0EE5657A" w14:textId="77777777" w:rsidR="00D31303" w:rsidRPr="00F97280" w:rsidRDefault="00D31303" w:rsidP="0071069F">
      <w:pPr>
        <w:pStyle w:val="ListParagraph"/>
        <w:numPr>
          <w:ilvl w:val="0"/>
          <w:numId w:val="27"/>
        </w:numPr>
        <w:tabs>
          <w:tab w:val="left" w:pos="5250"/>
        </w:tabs>
        <w:spacing w:after="0" w:line="276" w:lineRule="auto"/>
        <w:rPr>
          <w:rFonts w:ascii="Calibri" w:hAnsi="Calibri" w:cs="Calibri"/>
          <w:i w:val="0"/>
          <w:iCs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Mail </w:t>
      </w:r>
    </w:p>
    <w:p w14:paraId="0EE5657B" w14:textId="77777777" w:rsidR="00D31303" w:rsidRPr="00F97280" w:rsidRDefault="00D31303" w:rsidP="0071069F">
      <w:pPr>
        <w:pStyle w:val="ListParagraph"/>
        <w:numPr>
          <w:ilvl w:val="0"/>
          <w:numId w:val="27"/>
        </w:numPr>
        <w:tabs>
          <w:tab w:val="left" w:pos="5250"/>
        </w:tabs>
        <w:spacing w:after="0" w:line="276" w:lineRule="auto"/>
        <w:rPr>
          <w:rFonts w:ascii="Calibri" w:hAnsi="Calibri" w:cs="Calibri"/>
          <w:i w:val="0"/>
          <w:iCs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>Telephone</w:t>
      </w:r>
    </w:p>
    <w:p w14:paraId="0EE5657C" w14:textId="77777777" w:rsidR="00D31303" w:rsidRPr="00F97280" w:rsidRDefault="00D31303" w:rsidP="0071069F">
      <w:pPr>
        <w:pStyle w:val="ListParagraph"/>
        <w:numPr>
          <w:ilvl w:val="0"/>
          <w:numId w:val="27"/>
        </w:numPr>
        <w:tabs>
          <w:tab w:val="left" w:pos="5250"/>
        </w:tabs>
        <w:spacing w:after="0" w:line="276" w:lineRule="auto"/>
        <w:rPr>
          <w:rFonts w:ascii="Calibri" w:hAnsi="Calibri" w:cs="Calibri"/>
          <w:i w:val="0"/>
          <w:iCs/>
          <w:color w:val="000000" w:themeColor="text1"/>
          <w:sz w:val="22"/>
          <w:szCs w:val="22"/>
        </w:rPr>
      </w:pPr>
      <w:r w:rsidRPr="00F97280">
        <w:rPr>
          <w:rFonts w:ascii="Calibri" w:hAnsi="Calibri" w:cs="Calibri"/>
          <w:i w:val="0"/>
          <w:iCs/>
          <w:color w:val="000000" w:themeColor="text1"/>
          <w:sz w:val="22"/>
          <w:szCs w:val="22"/>
        </w:rPr>
        <w:t xml:space="preserve">Email </w:t>
      </w:r>
    </w:p>
    <w:p w14:paraId="5AC804B1" w14:textId="77777777" w:rsidR="00377644" w:rsidRDefault="00377644" w:rsidP="0071069F">
      <w:pPr>
        <w:tabs>
          <w:tab w:val="left" w:pos="5250"/>
        </w:tabs>
        <w:spacing w:after="0"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EE56592" w14:textId="5D5C921D" w:rsidR="00886622" w:rsidRPr="00A52AD5" w:rsidRDefault="00762935" w:rsidP="0071069F">
      <w:pPr>
        <w:tabs>
          <w:tab w:val="left" w:pos="5250"/>
        </w:tabs>
        <w:spacing w:after="0" w:line="276" w:lineRule="auto"/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</w:pPr>
      <w:r w:rsidRPr="00A52AD5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Thank you</w:t>
      </w:r>
    </w:p>
    <w:sectPr w:rsidR="00886622" w:rsidRPr="00A52AD5">
      <w:pgSz w:w="12240" w:h="15840"/>
      <w:pgMar w:top="1440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CBF47" w14:textId="77777777" w:rsidR="00742840" w:rsidRDefault="00742840">
      <w:pPr>
        <w:spacing w:after="0" w:line="240" w:lineRule="auto"/>
      </w:pPr>
      <w:r>
        <w:separator/>
      </w:r>
    </w:p>
  </w:endnote>
  <w:endnote w:type="continuationSeparator" w:id="0">
    <w:p w14:paraId="136A1D33" w14:textId="77777777" w:rsidR="00742840" w:rsidRDefault="00742840">
      <w:pPr>
        <w:spacing w:after="0" w:line="240" w:lineRule="auto"/>
      </w:pPr>
      <w:r>
        <w:continuationSeparator/>
      </w:r>
    </w:p>
  </w:endnote>
  <w:endnote w:type="continuationNotice" w:id="1">
    <w:p w14:paraId="2F68B2F8" w14:textId="77777777" w:rsidR="00742840" w:rsidRDefault="007428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565C4" w14:textId="541B634B" w:rsidR="00AA3220" w:rsidRDefault="00AA3220">
    <w:pPr>
      <w:pStyle w:val="Footer"/>
    </w:pPr>
  </w:p>
  <w:p w14:paraId="0EE565C5" w14:textId="77777777" w:rsidR="00AA3220" w:rsidRDefault="00AA32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08261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A5E779" w14:textId="77777777" w:rsidR="00D85A7F" w:rsidRPr="003477CF" w:rsidRDefault="00D85A7F" w:rsidP="00D85A7F">
        <w:pPr>
          <w:pStyle w:val="Footer"/>
          <w:rPr>
            <w:rFonts w:ascii="Calibri" w:hAnsi="Calibri" w:cs="Calibri"/>
            <w:b w:val="0"/>
            <w:bCs/>
            <w:color w:val="404040"/>
            <w:sz w:val="20"/>
            <w:szCs w:val="18"/>
          </w:rPr>
        </w:pPr>
        <w:r w:rsidRPr="003477CF">
          <w:rPr>
            <w:rFonts w:ascii="Calibri" w:hAnsi="Calibri" w:cs="Calibri"/>
            <w:b w:val="0"/>
            <w:bCs/>
            <w:color w:val="404040"/>
            <w:sz w:val="20"/>
            <w:szCs w:val="18"/>
          </w:rPr>
          <w:t xml:space="preserve">Inverness Women’s Aid Charity No SC016052.  Recognised as a Charitable Organisation in Scotland.    </w:t>
        </w:r>
      </w:p>
      <w:p w14:paraId="0DADBBA4" w14:textId="77777777" w:rsidR="00D85A7F" w:rsidRPr="003477CF" w:rsidRDefault="00D85A7F" w:rsidP="00D85A7F">
        <w:pPr>
          <w:pStyle w:val="Footer"/>
          <w:rPr>
            <w:rFonts w:ascii="Calibri" w:hAnsi="Calibri" w:cs="Calibri"/>
            <w:b w:val="0"/>
            <w:bCs/>
            <w:color w:val="7F7F7F"/>
            <w:sz w:val="20"/>
            <w:szCs w:val="18"/>
          </w:rPr>
        </w:pPr>
        <w:r w:rsidRPr="003477CF">
          <w:rPr>
            <w:rFonts w:ascii="Calibri" w:hAnsi="Calibri" w:cs="Calibri"/>
            <w:b w:val="0"/>
            <w:bCs/>
            <w:color w:val="404040"/>
            <w:sz w:val="20"/>
            <w:szCs w:val="18"/>
          </w:rPr>
          <w:t>A Company Limited by Guarantee registered in Scotland No 111614</w:t>
        </w:r>
      </w:p>
      <w:p w14:paraId="0EE565C7" w14:textId="5D043C45" w:rsidR="00C36963" w:rsidRDefault="00742840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ACA9" w14:textId="638C34C5" w:rsidR="003477CF" w:rsidRPr="003477CF" w:rsidRDefault="00D01997" w:rsidP="003477CF">
    <w:pPr>
      <w:pStyle w:val="Footer"/>
      <w:rPr>
        <w:rFonts w:ascii="Calibri" w:hAnsi="Calibri" w:cs="Calibri"/>
        <w:b w:val="0"/>
        <w:bCs/>
        <w:color w:val="404040"/>
        <w:sz w:val="20"/>
        <w:szCs w:val="18"/>
      </w:rPr>
    </w:pPr>
    <w:r>
      <w:rPr>
        <w:rFonts w:ascii="Calibri" w:hAnsi="Calibri" w:cs="Calibri"/>
        <w:b w:val="0"/>
        <w:bCs/>
        <w:noProof/>
        <w:color w:val="404040"/>
        <w:sz w:val="20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DB25F5" wp14:editId="29B9AA20">
              <wp:simplePos x="0" y="0"/>
              <wp:positionH relativeFrom="column">
                <wp:posOffset>5349240</wp:posOffset>
              </wp:positionH>
              <wp:positionV relativeFrom="paragraph">
                <wp:posOffset>-44450</wp:posOffset>
              </wp:positionV>
              <wp:extent cx="510540" cy="449580"/>
              <wp:effectExtent l="0" t="0" r="3810" b="762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" cy="4495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819D01" w14:textId="111E1170" w:rsidR="00D01997" w:rsidRDefault="00D01997">
                          <w:r>
                            <w:fldChar w:fldCharType="begin"/>
                          </w:r>
                          <w:r>
                            <w:instrText xml:space="preserve"> INCLUDEPICTURE "http://www.invernesswa.co.uk/wp-content/uploads/2019/05/small-blue-150x150.jpg" \* MERGEFORMATINET </w:instrText>
                          </w:r>
                          <w:r>
                            <w:fldChar w:fldCharType="separate"/>
                          </w:r>
                          <w:r w:rsidR="00823C64">
                            <w:fldChar w:fldCharType="begin"/>
                          </w:r>
                          <w:r w:rsidR="00823C64">
                            <w:instrText xml:space="preserve"> INCLUDEPICTURE  "http://www.invernesswa.co.uk/wp-content/uploads/2019/05/small-blue-150x150.jpg" \* MERGEFORMATINET </w:instrText>
                          </w:r>
                          <w:r w:rsidR="00823C64">
                            <w:fldChar w:fldCharType="separate"/>
                          </w:r>
                          <w:r w:rsidR="00302732">
                            <w:fldChar w:fldCharType="begin"/>
                          </w:r>
                          <w:r w:rsidR="00302732">
                            <w:instrText xml:space="preserve"> INCLUDEPICTURE  "http://www.invernesswa.co.uk/wp-content/uploads/2019/05/small-blue-150x150.jpg" \* MERGEFORMATINET </w:instrText>
                          </w:r>
                          <w:r w:rsidR="00302732">
                            <w:fldChar w:fldCharType="separate"/>
                          </w:r>
                          <w:r w:rsidR="00AD2ABE">
                            <w:fldChar w:fldCharType="begin"/>
                          </w:r>
                          <w:r w:rsidR="00AD2ABE">
                            <w:instrText xml:space="preserve"> INCLUDEPICTURE  "http://www.invernesswa.co.uk/wp-content/uploads/2019/05/small-blue-150x150.jpg" \* MERGEFORMATINET </w:instrText>
                          </w:r>
                          <w:r w:rsidR="00AD2ABE">
                            <w:fldChar w:fldCharType="separate"/>
                          </w:r>
                          <w:r w:rsidR="00D927A2">
                            <w:fldChar w:fldCharType="begin"/>
                          </w:r>
                          <w:r w:rsidR="00D927A2">
                            <w:instrText xml:space="preserve"> INCLUDEPICTURE  "http://www.invernesswa.co.uk/wp-content/uploads/2019/05/small-blue-150x150.jpg" \* MERGEFORMATINET </w:instrText>
                          </w:r>
                          <w:r w:rsidR="00D927A2">
                            <w:fldChar w:fldCharType="separate"/>
                          </w:r>
                          <w:r w:rsidR="00F97280">
                            <w:fldChar w:fldCharType="begin"/>
                          </w:r>
                          <w:r w:rsidR="00F97280">
                            <w:instrText xml:space="preserve"> INCLUDEPICTURE  "http://www.invernesswa.co.uk/wp-content/uploads/2019/05/small-blue-150x150.jpg" \* MERGEFORMATINET </w:instrText>
                          </w:r>
                          <w:r w:rsidR="00F97280">
                            <w:fldChar w:fldCharType="separate"/>
                          </w:r>
                          <w:r w:rsidR="005C7D88">
                            <w:fldChar w:fldCharType="begin"/>
                          </w:r>
                          <w:r w:rsidR="005C7D88">
                            <w:instrText xml:space="preserve"> INCLUDEPICTURE  "http://www.invernesswa.co.uk/wp-content/uploads/2019/05/small-blue-150x150.jpg" \* MERGEFORMATINET </w:instrText>
                          </w:r>
                          <w:r w:rsidR="005C7D88">
                            <w:fldChar w:fldCharType="separate"/>
                          </w:r>
                          <w:r w:rsidR="00742840">
                            <w:fldChar w:fldCharType="begin"/>
                          </w:r>
                          <w:r w:rsidR="00742840">
                            <w:instrText xml:space="preserve"> </w:instrText>
                          </w:r>
                          <w:r w:rsidR="00742840">
                            <w:instrText>INCLUDEPICTURE  "http://www.invernesswa.co.uk/wp-content/uploads/2019/05/small-blue-150x150.jpg" \* MERGEFORMATINET</w:instrText>
                          </w:r>
                          <w:r w:rsidR="00742840">
                            <w:instrText xml:space="preserve"> </w:instrText>
                          </w:r>
                          <w:r w:rsidR="00742840">
                            <w:fldChar w:fldCharType="separate"/>
                          </w:r>
                          <w:r w:rsidR="00742840">
                            <w:rPr>
                              <w:b/>
                            </w:rPr>
                            <w:pict w14:anchorId="1764238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76" type="#_x0000_t75" style="width:30.6pt;height:30.6pt">
                                <v:imagedata r:id="rId1" r:href="rId2"/>
                              </v:shape>
                            </w:pict>
                          </w:r>
                          <w:r w:rsidR="00742840">
                            <w:fldChar w:fldCharType="end"/>
                          </w:r>
                          <w:r w:rsidR="005C7D88">
                            <w:fldChar w:fldCharType="end"/>
                          </w:r>
                          <w:r w:rsidR="00F97280">
                            <w:fldChar w:fldCharType="end"/>
                          </w:r>
                          <w:r w:rsidR="00D927A2">
                            <w:fldChar w:fldCharType="end"/>
                          </w:r>
                          <w:r w:rsidR="00AD2ABE">
                            <w:fldChar w:fldCharType="end"/>
                          </w:r>
                          <w:r w:rsidR="00302732">
                            <w:fldChar w:fldCharType="end"/>
                          </w:r>
                          <w:r w:rsidR="00823C64">
                            <w:fldChar w:fldCharType="end"/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B25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margin-left:421.2pt;margin-top:-3.5pt;width:40.2pt;height:3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" fillcolor="white [3201]" stroked="f" strokeweight=".5pt">
              <v:textbox>
                <w:txbxContent>
                  <w:p w14:paraId="43819D01" w14:textId="111E1170" w:rsidR="00D01997" w:rsidRDefault="00D01997">
                    <w:r>
                      <w:fldChar w:fldCharType="begin"/>
                    </w:r>
                    <w:r>
                      <w:instrText xml:space="preserve"> INCLUDEPICTURE "http://www.invernesswa.co.uk/wp-content/uploads/2019/05/small-blue-150x150.jpg" \* MERGEFORMATINET </w:instrText>
                    </w:r>
                    <w:r>
                      <w:fldChar w:fldCharType="separate"/>
                    </w:r>
                    <w:r w:rsidR="00823C64">
                      <w:fldChar w:fldCharType="begin"/>
                    </w:r>
                    <w:r w:rsidR="00823C64">
                      <w:instrText xml:space="preserve"> INCLUDEPICTURE  "http://www.invernesswa.co.uk/wp-content/uploads/2019/05/small-blue-150x150.jpg" \* MERGEFORMATINET </w:instrText>
                    </w:r>
                    <w:r w:rsidR="00823C64">
                      <w:fldChar w:fldCharType="separate"/>
                    </w:r>
                    <w:r w:rsidR="00302732">
                      <w:fldChar w:fldCharType="begin"/>
                    </w:r>
                    <w:r w:rsidR="00302732">
                      <w:instrText xml:space="preserve"> INCLUDEPICTURE  "http://www.invernesswa.co.uk/wp-content/uploads/2019/05/small-blue-150x150.jpg" \* MERGEFORMATINET </w:instrText>
                    </w:r>
                    <w:r w:rsidR="00302732">
                      <w:fldChar w:fldCharType="separate"/>
                    </w:r>
                    <w:r w:rsidR="00AD2ABE">
                      <w:fldChar w:fldCharType="begin"/>
                    </w:r>
                    <w:r w:rsidR="00AD2ABE">
                      <w:instrText xml:space="preserve"> INCLUDEPICTURE  "http://www.invernesswa.co.uk/wp-content/uploads/2019/05/small-blue-150x150.jpg" \* MERGEFORMATINET </w:instrText>
                    </w:r>
                    <w:r w:rsidR="00AD2ABE">
                      <w:fldChar w:fldCharType="separate"/>
                    </w:r>
                    <w:r w:rsidR="00D927A2">
                      <w:fldChar w:fldCharType="begin"/>
                    </w:r>
                    <w:r w:rsidR="00D927A2">
                      <w:instrText xml:space="preserve"> INCLUDEPICTURE  "http://www.invernesswa.co.uk/wp-content/uploads/2019/05/small-blue-150x150.jpg" \* MERGEFORMATINET </w:instrText>
                    </w:r>
                    <w:r w:rsidR="00D927A2">
                      <w:fldChar w:fldCharType="separate"/>
                    </w:r>
                    <w:r w:rsidR="00F97280">
                      <w:fldChar w:fldCharType="begin"/>
                    </w:r>
                    <w:r w:rsidR="00F97280">
                      <w:instrText xml:space="preserve"> INCLUDEPICTURE  "http://www.invernesswa.co.uk/wp-content/uploads/2019/05/small-blue-150x150.jpg" \* MERGEFORMATINET </w:instrText>
                    </w:r>
                    <w:r w:rsidR="00F97280">
                      <w:fldChar w:fldCharType="separate"/>
                    </w:r>
                    <w:r w:rsidR="005C7D88">
                      <w:fldChar w:fldCharType="begin"/>
                    </w:r>
                    <w:r w:rsidR="005C7D88">
                      <w:instrText xml:space="preserve"> INCLUDEPICTURE  "http://www.invernesswa.co.uk/wp-content/uploads/2019/05/small-blue-150x150.jpg" \* MERGEFORMATINET </w:instrText>
                    </w:r>
                    <w:r w:rsidR="005C7D88">
                      <w:fldChar w:fldCharType="separate"/>
                    </w:r>
                    <w:r w:rsidR="00742840">
                      <w:fldChar w:fldCharType="begin"/>
                    </w:r>
                    <w:r w:rsidR="00742840">
                      <w:instrText xml:space="preserve"> </w:instrText>
                    </w:r>
                    <w:r w:rsidR="00742840">
                      <w:instrText>INCLUDEPICTURE  "http://www.invernesswa.co.uk/wp-content/uploads/2019/05/small-blue-150x150.jpg" \* MERGEFORMATINET</w:instrText>
                    </w:r>
                    <w:r w:rsidR="00742840">
                      <w:instrText xml:space="preserve"> </w:instrText>
                    </w:r>
                    <w:r w:rsidR="00742840">
                      <w:fldChar w:fldCharType="separate"/>
                    </w:r>
                    <w:r w:rsidR="00742840">
                      <w:rPr>
                        <w:b/>
                      </w:rPr>
                      <w:pict w14:anchorId="17642380">
                        <v:shape id="_x0000_i1076" type="#_x0000_t75" style="width:30.6pt;height:30.6pt">
                          <v:imagedata r:id="rId1" r:href="rId3"/>
                        </v:shape>
                      </w:pict>
                    </w:r>
                    <w:r w:rsidR="00742840">
                      <w:fldChar w:fldCharType="end"/>
                    </w:r>
                    <w:r w:rsidR="005C7D88">
                      <w:fldChar w:fldCharType="end"/>
                    </w:r>
                    <w:r w:rsidR="00F97280">
                      <w:fldChar w:fldCharType="end"/>
                    </w:r>
                    <w:r w:rsidR="00D927A2">
                      <w:fldChar w:fldCharType="end"/>
                    </w:r>
                    <w:r w:rsidR="00AD2ABE">
                      <w:fldChar w:fldCharType="end"/>
                    </w:r>
                    <w:r w:rsidR="00302732">
                      <w:fldChar w:fldCharType="end"/>
                    </w:r>
                    <w:r w:rsidR="00823C64">
                      <w:fldChar w:fldCharType="end"/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3477CF" w:rsidRPr="003477CF">
      <w:rPr>
        <w:rFonts w:ascii="Calibri" w:hAnsi="Calibri" w:cs="Calibri"/>
        <w:b w:val="0"/>
        <w:bCs/>
        <w:color w:val="404040"/>
        <w:sz w:val="20"/>
        <w:szCs w:val="18"/>
      </w:rPr>
      <w:t>Recognised as a Charitable Organisation in Scotland</w:t>
    </w:r>
    <w:r w:rsidR="00FC7237">
      <w:rPr>
        <w:rFonts w:ascii="Calibri" w:hAnsi="Calibri" w:cs="Calibri"/>
        <w:b w:val="0"/>
        <w:bCs/>
        <w:color w:val="404040"/>
        <w:sz w:val="20"/>
        <w:szCs w:val="18"/>
      </w:rPr>
      <w:t xml:space="preserve"> -</w:t>
    </w:r>
    <w:r w:rsidR="003477CF" w:rsidRPr="003477CF">
      <w:rPr>
        <w:rFonts w:ascii="Calibri" w:hAnsi="Calibri" w:cs="Calibri"/>
        <w:b w:val="0"/>
        <w:bCs/>
        <w:color w:val="404040"/>
        <w:sz w:val="20"/>
        <w:szCs w:val="18"/>
      </w:rPr>
      <w:t xml:space="preserve"> </w:t>
    </w:r>
    <w:r w:rsidR="00FC7237" w:rsidRPr="003477CF">
      <w:rPr>
        <w:rFonts w:ascii="Calibri" w:hAnsi="Calibri" w:cs="Calibri"/>
        <w:b w:val="0"/>
        <w:bCs/>
        <w:color w:val="404040"/>
        <w:sz w:val="20"/>
        <w:szCs w:val="18"/>
      </w:rPr>
      <w:t>Charity No SC016052</w:t>
    </w:r>
    <w:r w:rsidR="003477CF" w:rsidRPr="003477CF">
      <w:rPr>
        <w:rFonts w:ascii="Calibri" w:hAnsi="Calibri" w:cs="Calibri"/>
        <w:b w:val="0"/>
        <w:bCs/>
        <w:color w:val="404040"/>
        <w:sz w:val="20"/>
        <w:szCs w:val="18"/>
      </w:rPr>
      <w:t xml:space="preserve"> </w:t>
    </w:r>
  </w:p>
  <w:p w14:paraId="555BC6AE" w14:textId="750813F1" w:rsidR="003477CF" w:rsidRPr="003477CF" w:rsidRDefault="003477CF" w:rsidP="003477CF">
    <w:pPr>
      <w:pStyle w:val="Footer"/>
      <w:rPr>
        <w:rFonts w:ascii="Calibri" w:hAnsi="Calibri" w:cs="Calibri"/>
        <w:b w:val="0"/>
        <w:bCs/>
        <w:color w:val="7F7F7F"/>
        <w:sz w:val="20"/>
        <w:szCs w:val="18"/>
      </w:rPr>
    </w:pPr>
    <w:r w:rsidRPr="003477CF">
      <w:rPr>
        <w:rFonts w:ascii="Calibri" w:hAnsi="Calibri" w:cs="Calibri"/>
        <w:b w:val="0"/>
        <w:bCs/>
        <w:color w:val="404040"/>
        <w:sz w:val="20"/>
        <w:szCs w:val="18"/>
      </w:rPr>
      <w:t>Company Limited by Guarantee registered in Scotland No 111614</w:t>
    </w:r>
  </w:p>
  <w:p w14:paraId="0EE565C9" w14:textId="77777777" w:rsidR="00687519" w:rsidRDefault="006875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114EE" w14:textId="77777777" w:rsidR="00742840" w:rsidRDefault="00742840">
      <w:pPr>
        <w:spacing w:after="0" w:line="240" w:lineRule="auto"/>
      </w:pPr>
      <w:r>
        <w:separator/>
      </w:r>
    </w:p>
  </w:footnote>
  <w:footnote w:type="continuationSeparator" w:id="0">
    <w:p w14:paraId="1B2B0194" w14:textId="77777777" w:rsidR="00742840" w:rsidRDefault="00742840">
      <w:pPr>
        <w:spacing w:after="0" w:line="240" w:lineRule="auto"/>
      </w:pPr>
      <w:r>
        <w:continuationSeparator/>
      </w:r>
    </w:p>
  </w:footnote>
  <w:footnote w:type="continuationNotice" w:id="1">
    <w:p w14:paraId="793B1016" w14:textId="77777777" w:rsidR="00742840" w:rsidRDefault="007428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565C3" w14:textId="13115FE6" w:rsidR="00AA3220" w:rsidRDefault="00AA3220" w:rsidP="00766C7B">
    <w:pPr>
      <w:pStyle w:val="Header"/>
      <w:tabs>
        <w:tab w:val="left" w:pos="582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10DF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7FA48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14A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BA9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96DE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8CCC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CCEE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9A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E5DBD"/>
    <w:multiLevelType w:val="multilevel"/>
    <w:tmpl w:val="FF6A34C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C764EB7"/>
    <w:multiLevelType w:val="hybridMultilevel"/>
    <w:tmpl w:val="15363E7C"/>
    <w:lvl w:ilvl="0" w:tplc="040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12" w15:restartNumberingAfterBreak="0">
    <w:nsid w:val="0E8B131B"/>
    <w:multiLevelType w:val="hybridMultilevel"/>
    <w:tmpl w:val="1B2E1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23A46"/>
    <w:multiLevelType w:val="hybridMultilevel"/>
    <w:tmpl w:val="8A707A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4E2E31"/>
    <w:multiLevelType w:val="hybridMultilevel"/>
    <w:tmpl w:val="C04232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534889"/>
    <w:multiLevelType w:val="hybridMultilevel"/>
    <w:tmpl w:val="C6DEB562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6" w15:restartNumberingAfterBreak="0">
    <w:nsid w:val="28FA2695"/>
    <w:multiLevelType w:val="hybridMultilevel"/>
    <w:tmpl w:val="B406D0F8"/>
    <w:lvl w:ilvl="0" w:tplc="B8DC846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B31DD"/>
    <w:multiLevelType w:val="hybridMultilevel"/>
    <w:tmpl w:val="4E209454"/>
    <w:lvl w:ilvl="0" w:tplc="08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18" w15:restartNumberingAfterBreak="0">
    <w:nsid w:val="3B462624"/>
    <w:multiLevelType w:val="hybridMultilevel"/>
    <w:tmpl w:val="F0627F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520A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126203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4BF0C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835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16842DE"/>
    <w:multiLevelType w:val="hybridMultilevel"/>
    <w:tmpl w:val="E35A897E"/>
    <w:lvl w:ilvl="0" w:tplc="B8DC846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1F3BC3"/>
    <w:multiLevelType w:val="hybridMultilevel"/>
    <w:tmpl w:val="FB6AD80A"/>
    <w:lvl w:ilvl="0" w:tplc="7EEE0B2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971B1"/>
    <w:multiLevelType w:val="hybridMultilevel"/>
    <w:tmpl w:val="BE207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170F7"/>
    <w:multiLevelType w:val="hybridMultilevel"/>
    <w:tmpl w:val="E6BE89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F96274D"/>
    <w:multiLevelType w:val="hybridMultilevel"/>
    <w:tmpl w:val="D84EA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86AB9"/>
    <w:multiLevelType w:val="hybridMultilevel"/>
    <w:tmpl w:val="F39073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734274"/>
    <w:multiLevelType w:val="hybridMultilevel"/>
    <w:tmpl w:val="28DC00DE"/>
    <w:lvl w:ilvl="0" w:tplc="08B453D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8"/>
  </w:num>
  <w:num w:numId="7">
    <w:abstractNumId w:val="30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5"/>
  </w:num>
  <w:num w:numId="17">
    <w:abstractNumId w:val="21"/>
  </w:num>
  <w:num w:numId="18">
    <w:abstractNumId w:val="19"/>
  </w:num>
  <w:num w:numId="19">
    <w:abstractNumId w:val="23"/>
  </w:num>
  <w:num w:numId="20">
    <w:abstractNumId w:val="10"/>
  </w:num>
  <w:num w:numId="21">
    <w:abstractNumId w:val="20"/>
  </w:num>
  <w:num w:numId="22">
    <w:abstractNumId w:val="12"/>
  </w:num>
  <w:num w:numId="23">
    <w:abstractNumId w:val="14"/>
  </w:num>
  <w:num w:numId="24">
    <w:abstractNumId w:val="27"/>
  </w:num>
  <w:num w:numId="25">
    <w:abstractNumId w:val="18"/>
  </w:num>
  <w:num w:numId="26">
    <w:abstractNumId w:val="26"/>
  </w:num>
  <w:num w:numId="27">
    <w:abstractNumId w:val="24"/>
  </w:num>
  <w:num w:numId="28">
    <w:abstractNumId w:val="16"/>
  </w:num>
  <w:num w:numId="29">
    <w:abstractNumId w:val="11"/>
  </w:num>
  <w:num w:numId="30">
    <w:abstractNumId w:val="29"/>
  </w:num>
  <w:num w:numId="31">
    <w:abstractNumId w:val="28"/>
  </w:num>
  <w:num w:numId="32">
    <w:abstractNumId w:val="15"/>
  </w:num>
  <w:num w:numId="33">
    <w:abstractNumId w:val="17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F4"/>
    <w:rsid w:val="000123B3"/>
    <w:rsid w:val="000127A7"/>
    <w:rsid w:val="000258DF"/>
    <w:rsid w:val="00033DE4"/>
    <w:rsid w:val="00042BF4"/>
    <w:rsid w:val="0005256F"/>
    <w:rsid w:val="000555E5"/>
    <w:rsid w:val="00061EEE"/>
    <w:rsid w:val="00067954"/>
    <w:rsid w:val="00085F9C"/>
    <w:rsid w:val="00090FD6"/>
    <w:rsid w:val="00092BAB"/>
    <w:rsid w:val="000B5CE7"/>
    <w:rsid w:val="000E2173"/>
    <w:rsid w:val="000E493E"/>
    <w:rsid w:val="000F3EA5"/>
    <w:rsid w:val="00123102"/>
    <w:rsid w:val="0012563B"/>
    <w:rsid w:val="001639C1"/>
    <w:rsid w:val="001749D2"/>
    <w:rsid w:val="001919AC"/>
    <w:rsid w:val="0019272B"/>
    <w:rsid w:val="001947F4"/>
    <w:rsid w:val="00197AB2"/>
    <w:rsid w:val="001B1DAD"/>
    <w:rsid w:val="001B687D"/>
    <w:rsid w:val="001C0C52"/>
    <w:rsid w:val="0021753F"/>
    <w:rsid w:val="00235946"/>
    <w:rsid w:val="00244193"/>
    <w:rsid w:val="00244D8D"/>
    <w:rsid w:val="002548D5"/>
    <w:rsid w:val="00270768"/>
    <w:rsid w:val="00281066"/>
    <w:rsid w:val="00284869"/>
    <w:rsid w:val="00294A46"/>
    <w:rsid w:val="002A5FF7"/>
    <w:rsid w:val="002A6741"/>
    <w:rsid w:val="002E110A"/>
    <w:rsid w:val="002E71DF"/>
    <w:rsid w:val="003019E5"/>
    <w:rsid w:val="00302732"/>
    <w:rsid w:val="003477CF"/>
    <w:rsid w:val="00361CF2"/>
    <w:rsid w:val="00377644"/>
    <w:rsid w:val="0039046F"/>
    <w:rsid w:val="003A26F2"/>
    <w:rsid w:val="003B626D"/>
    <w:rsid w:val="003D215E"/>
    <w:rsid w:val="003D2407"/>
    <w:rsid w:val="00414F89"/>
    <w:rsid w:val="00430F17"/>
    <w:rsid w:val="004425CC"/>
    <w:rsid w:val="00447227"/>
    <w:rsid w:val="00452CBA"/>
    <w:rsid w:val="00453B19"/>
    <w:rsid w:val="00457B13"/>
    <w:rsid w:val="00475C26"/>
    <w:rsid w:val="00486D8B"/>
    <w:rsid w:val="0049437D"/>
    <w:rsid w:val="00497FF8"/>
    <w:rsid w:val="004B5CC7"/>
    <w:rsid w:val="004C6382"/>
    <w:rsid w:val="004D5932"/>
    <w:rsid w:val="004E1A61"/>
    <w:rsid w:val="004F241F"/>
    <w:rsid w:val="005028B5"/>
    <w:rsid w:val="005109D3"/>
    <w:rsid w:val="00516FCE"/>
    <w:rsid w:val="00532ABE"/>
    <w:rsid w:val="00544B0F"/>
    <w:rsid w:val="00545C31"/>
    <w:rsid w:val="00546604"/>
    <w:rsid w:val="005968D3"/>
    <w:rsid w:val="005A15BD"/>
    <w:rsid w:val="005A3B4C"/>
    <w:rsid w:val="005B4EE9"/>
    <w:rsid w:val="005C7D88"/>
    <w:rsid w:val="00633CEC"/>
    <w:rsid w:val="00644856"/>
    <w:rsid w:val="006534D7"/>
    <w:rsid w:val="006574B3"/>
    <w:rsid w:val="00676492"/>
    <w:rsid w:val="00677614"/>
    <w:rsid w:val="00687519"/>
    <w:rsid w:val="006A2C55"/>
    <w:rsid w:val="006C5859"/>
    <w:rsid w:val="006D3780"/>
    <w:rsid w:val="006E0B60"/>
    <w:rsid w:val="006E5075"/>
    <w:rsid w:val="0071069F"/>
    <w:rsid w:val="00710DF3"/>
    <w:rsid w:val="00730F08"/>
    <w:rsid w:val="00736105"/>
    <w:rsid w:val="007413CC"/>
    <w:rsid w:val="00742840"/>
    <w:rsid w:val="00762935"/>
    <w:rsid w:val="007631F5"/>
    <w:rsid w:val="00766C7B"/>
    <w:rsid w:val="007760EF"/>
    <w:rsid w:val="0078610D"/>
    <w:rsid w:val="007A417A"/>
    <w:rsid w:val="007A7CFC"/>
    <w:rsid w:val="007B326B"/>
    <w:rsid w:val="007B35C2"/>
    <w:rsid w:val="007B6911"/>
    <w:rsid w:val="007D10AA"/>
    <w:rsid w:val="007D3136"/>
    <w:rsid w:val="007D75C8"/>
    <w:rsid w:val="007E0FB6"/>
    <w:rsid w:val="007F1162"/>
    <w:rsid w:val="007F17B4"/>
    <w:rsid w:val="00803362"/>
    <w:rsid w:val="0080742E"/>
    <w:rsid w:val="00823C64"/>
    <w:rsid w:val="00827ECE"/>
    <w:rsid w:val="00834FE3"/>
    <w:rsid w:val="00841713"/>
    <w:rsid w:val="00845A02"/>
    <w:rsid w:val="00886622"/>
    <w:rsid w:val="008929F9"/>
    <w:rsid w:val="008A2789"/>
    <w:rsid w:val="008A2E63"/>
    <w:rsid w:val="008A6C58"/>
    <w:rsid w:val="008B4996"/>
    <w:rsid w:val="008C55E7"/>
    <w:rsid w:val="008D5C58"/>
    <w:rsid w:val="008D6C12"/>
    <w:rsid w:val="008E6805"/>
    <w:rsid w:val="008F7AE1"/>
    <w:rsid w:val="008F7FC1"/>
    <w:rsid w:val="00916326"/>
    <w:rsid w:val="00925D8F"/>
    <w:rsid w:val="00927444"/>
    <w:rsid w:val="009666EE"/>
    <w:rsid w:val="00990941"/>
    <w:rsid w:val="00992DE8"/>
    <w:rsid w:val="009A007C"/>
    <w:rsid w:val="009B58E7"/>
    <w:rsid w:val="009E6476"/>
    <w:rsid w:val="009F72AF"/>
    <w:rsid w:val="00A00758"/>
    <w:rsid w:val="00A0735C"/>
    <w:rsid w:val="00A3065A"/>
    <w:rsid w:val="00A52AD5"/>
    <w:rsid w:val="00A63328"/>
    <w:rsid w:val="00A636B5"/>
    <w:rsid w:val="00A7181B"/>
    <w:rsid w:val="00A77817"/>
    <w:rsid w:val="00A8002D"/>
    <w:rsid w:val="00A81053"/>
    <w:rsid w:val="00A95A8F"/>
    <w:rsid w:val="00AA3220"/>
    <w:rsid w:val="00AD2ABE"/>
    <w:rsid w:val="00AD64ED"/>
    <w:rsid w:val="00AD6A20"/>
    <w:rsid w:val="00B06135"/>
    <w:rsid w:val="00B07363"/>
    <w:rsid w:val="00B12044"/>
    <w:rsid w:val="00B16350"/>
    <w:rsid w:val="00B232BC"/>
    <w:rsid w:val="00B31D59"/>
    <w:rsid w:val="00B52456"/>
    <w:rsid w:val="00B57BF8"/>
    <w:rsid w:val="00B615F2"/>
    <w:rsid w:val="00B66B84"/>
    <w:rsid w:val="00B9099A"/>
    <w:rsid w:val="00B93CF2"/>
    <w:rsid w:val="00BA0CF0"/>
    <w:rsid w:val="00BA1763"/>
    <w:rsid w:val="00BA7DB6"/>
    <w:rsid w:val="00BD6E34"/>
    <w:rsid w:val="00BF1E55"/>
    <w:rsid w:val="00BF3BEA"/>
    <w:rsid w:val="00C03393"/>
    <w:rsid w:val="00C13610"/>
    <w:rsid w:val="00C22A40"/>
    <w:rsid w:val="00C350D3"/>
    <w:rsid w:val="00C36963"/>
    <w:rsid w:val="00C46A9F"/>
    <w:rsid w:val="00C5413E"/>
    <w:rsid w:val="00C5530D"/>
    <w:rsid w:val="00C56A37"/>
    <w:rsid w:val="00C677A9"/>
    <w:rsid w:val="00C96053"/>
    <w:rsid w:val="00CA0C73"/>
    <w:rsid w:val="00CA1166"/>
    <w:rsid w:val="00CA7707"/>
    <w:rsid w:val="00CB5F46"/>
    <w:rsid w:val="00CC574F"/>
    <w:rsid w:val="00CE183D"/>
    <w:rsid w:val="00CF7EE5"/>
    <w:rsid w:val="00D01997"/>
    <w:rsid w:val="00D051E1"/>
    <w:rsid w:val="00D15E08"/>
    <w:rsid w:val="00D31303"/>
    <w:rsid w:val="00D445B3"/>
    <w:rsid w:val="00D65224"/>
    <w:rsid w:val="00D85A7F"/>
    <w:rsid w:val="00D85EE2"/>
    <w:rsid w:val="00D927A2"/>
    <w:rsid w:val="00DB3E96"/>
    <w:rsid w:val="00DD7305"/>
    <w:rsid w:val="00DF2CA5"/>
    <w:rsid w:val="00E16F99"/>
    <w:rsid w:val="00E331FB"/>
    <w:rsid w:val="00E54182"/>
    <w:rsid w:val="00E551A9"/>
    <w:rsid w:val="00E66124"/>
    <w:rsid w:val="00E66A55"/>
    <w:rsid w:val="00E775CB"/>
    <w:rsid w:val="00E92887"/>
    <w:rsid w:val="00E9591E"/>
    <w:rsid w:val="00EA3BC6"/>
    <w:rsid w:val="00EB0052"/>
    <w:rsid w:val="00EC4676"/>
    <w:rsid w:val="00ED2C87"/>
    <w:rsid w:val="00EE09C8"/>
    <w:rsid w:val="00F01CC2"/>
    <w:rsid w:val="00F22A32"/>
    <w:rsid w:val="00F31DA2"/>
    <w:rsid w:val="00F5532E"/>
    <w:rsid w:val="00F84A13"/>
    <w:rsid w:val="00F8672B"/>
    <w:rsid w:val="00F97280"/>
    <w:rsid w:val="00FA2B20"/>
    <w:rsid w:val="00FB3753"/>
    <w:rsid w:val="00FB55B9"/>
    <w:rsid w:val="00FC7237"/>
    <w:rsid w:val="00FE213C"/>
    <w:rsid w:val="00FF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5651B"/>
  <w15:chartTrackingRefBased/>
  <w15:docId w15:val="{D970D75A-120D-4FE7-8530-18095DF62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519"/>
  </w:style>
  <w:style w:type="paragraph" w:styleId="Heading1">
    <w:name w:val="heading 1"/>
    <w:basedOn w:val="Normal"/>
    <w:next w:val="Normal"/>
    <w:link w:val="Heading1Char"/>
    <w:uiPriority w:val="9"/>
    <w:qFormat/>
    <w:rsid w:val="00F84A13"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A13"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EB130B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4A13"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EB130B" w:themeColor="accent1" w:themeShade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ListBullet">
    <w:name w:val="List Bullet"/>
    <w:basedOn w:val="Normal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PlaceholderText">
    <w:name w:val="Placeholder Text"/>
    <w:basedOn w:val="DefaultParagraphFont"/>
    <w:uiPriority w:val="99"/>
    <w:semiHidden/>
    <w:rsid w:val="00414F89"/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10"/>
    <w:qFormat/>
    <w:rsid w:val="00414F89"/>
    <w:pPr>
      <w:spacing w:before="320" w:after="320" w:line="264" w:lineRule="auto"/>
      <w:contextualSpacing/>
    </w:pPr>
    <w:rPr>
      <w:b/>
      <w:iCs/>
      <w:color w:val="EB130B" w:themeColor="accent1" w:themeShade="BF"/>
      <w:sz w:val="54"/>
    </w:rPr>
  </w:style>
  <w:style w:type="character" w:customStyle="1" w:styleId="QuoteChar">
    <w:name w:val="Quote Char"/>
    <w:basedOn w:val="DefaultParagraphFont"/>
    <w:link w:val="Quote"/>
    <w:uiPriority w:val="10"/>
    <w:rsid w:val="00414F89"/>
    <w:rPr>
      <w:b/>
      <w:iCs/>
      <w:color w:val="EB130B" w:themeColor="accent1" w:themeShade="BF"/>
      <w:sz w:val="5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14F89"/>
    <w:rPr>
      <w:rFonts w:asciiTheme="majorHAnsi" w:eastAsiaTheme="majorEastAsia" w:hAnsiTheme="majorHAnsi" w:cstheme="majorBidi"/>
      <w:b/>
      <w:color w:val="EB130B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4A13"/>
    <w:rPr>
      <w:rFonts w:asciiTheme="majorHAnsi" w:eastAsiaTheme="majorEastAsia" w:hAnsiTheme="majorHAnsi" w:cstheme="majorBidi"/>
      <w:b/>
      <w:iCs/>
      <w:color w:val="EB130B" w:themeColor="accent1" w:themeShade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4A13"/>
    <w:rPr>
      <w:rFonts w:asciiTheme="majorHAnsi" w:eastAsiaTheme="majorEastAsia" w:hAnsiTheme="majorHAnsi" w:cstheme="majorBidi"/>
      <w:b/>
      <w:i/>
      <w:color w:val="2A2A2A" w:themeColor="text2"/>
      <w:sz w:val="22"/>
      <w:szCs w:val="21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414F89"/>
    <w:pPr>
      <w:spacing w:before="317" w:after="317" w:line="240" w:lineRule="auto"/>
      <w:ind w:left="720" w:hanging="245"/>
      <w:contextualSpacing/>
    </w:pPr>
    <w:rPr>
      <w:b/>
      <w:color w:val="EB130B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4A13"/>
    <w:rPr>
      <w:rFonts w:asciiTheme="majorHAnsi" w:eastAsiaTheme="majorEastAsia" w:hAnsiTheme="majorHAnsi" w:cstheme="majorBidi"/>
      <w:b/>
      <w:i/>
      <w:iCs/>
      <w:sz w:val="22"/>
      <w:szCs w:val="21"/>
    </w:rPr>
  </w:style>
  <w:style w:type="character" w:styleId="Emphasis">
    <w:name w:val="Emphasis"/>
    <w:basedOn w:val="DefaultParagraphFont"/>
    <w:uiPriority w:val="8"/>
    <w:qFormat/>
    <w:rsid w:val="00414F89"/>
    <w:rPr>
      <w:b w:val="0"/>
      <w:i w:val="0"/>
      <w:iCs/>
      <w:color w:val="EB130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75952" w:themeColor="accent1"/>
      <w:sz w:val="54"/>
    </w:rPr>
  </w:style>
  <w:style w:type="paragraph" w:styleId="ListParagraph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4A13"/>
    <w:pPr>
      <w:spacing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qFormat/>
    <w:pPr>
      <w:spacing w:after="1320"/>
      <w:outlineLvl w:val="9"/>
    </w:p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FooterChar">
    <w:name w:val="Footer Char"/>
    <w:basedOn w:val="DefaultParagraphFont"/>
    <w:link w:val="Footer"/>
    <w:uiPriority w:val="99"/>
    <w:rPr>
      <w:b/>
      <w:color w:val="F75952" w:themeColor="accent1"/>
      <w:sz w:val="38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A13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A13"/>
    <w:rPr>
      <w:rFonts w:ascii="Segoe UI" w:hAnsi="Segoe UI" w:cs="Segoe UI"/>
      <w:sz w:val="22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87519"/>
    <w:rPr>
      <w:b/>
      <w:i/>
      <w:iCs/>
      <w:caps/>
      <w:smallCaps w:val="0"/>
      <w:color w:val="9D0D07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Strong">
    <w:name w:val="Strong"/>
    <w:basedOn w:val="DefaultParagraphFont"/>
    <w:uiPriority w:val="8"/>
    <w:semiHidden/>
    <w:unhideWhenUsed/>
    <w:qFormat/>
    <w:rPr>
      <w:b/>
      <w:bCs/>
      <w:color w:val="3E3E3E" w:themeColor="text2" w:themeTint="E6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F5F5F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Subtitle">
    <w:name w:val="Subtitle"/>
    <w:basedOn w:val="Normal"/>
    <w:next w:val="Author"/>
    <w:link w:val="SubtitleChar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hor">
    <w:name w:val="Author"/>
    <w:basedOn w:val="Normal"/>
    <w:uiPriority w:val="3"/>
    <w:qFormat/>
    <w:pPr>
      <w:spacing w:after="0"/>
    </w:pPr>
    <w:rPr>
      <w:b/>
      <w:color w:val="2A2A2A" w:themeColor="text2"/>
      <w:sz w:val="30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3"/>
    <w:qFormat/>
    <w:pPr>
      <w:numPr>
        <w:numId w:val="16"/>
      </w:numPr>
    </w:pPr>
    <w:rPr>
      <w:i/>
    </w:rPr>
  </w:style>
  <w:style w:type="paragraph" w:styleId="BlockText">
    <w:name w:val="Block Text"/>
    <w:basedOn w:val="Normal"/>
    <w:uiPriority w:val="99"/>
    <w:semiHidden/>
    <w:unhideWhenUsed/>
    <w:rsid w:val="00414F89"/>
    <w:pPr>
      <w:pBdr>
        <w:top w:val="single" w:sz="2" w:space="10" w:color="EB130B" w:themeColor="accent1" w:themeShade="BF" w:shadow="1"/>
        <w:left w:val="single" w:sz="2" w:space="10" w:color="EB130B" w:themeColor="accent1" w:themeShade="BF" w:shadow="1"/>
        <w:bottom w:val="single" w:sz="2" w:space="10" w:color="EB130B" w:themeColor="accent1" w:themeShade="BF" w:shadow="1"/>
        <w:right w:val="single" w:sz="2" w:space="10" w:color="EB130B" w:themeColor="accent1" w:themeShade="BF" w:shadow="1"/>
      </w:pBdr>
      <w:ind w:left="1152" w:right="1152"/>
    </w:pPr>
    <w:rPr>
      <w:rFonts w:eastAsiaTheme="minorEastAsia"/>
      <w:i/>
      <w:iCs/>
      <w:color w:val="EB130B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687519"/>
    <w:rPr>
      <w:color w:val="296F71" w:themeColor="accent2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414F89"/>
    <w:rPr>
      <w:color w:val="934AA3" w:themeColor="accent5" w:themeShade="BF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84A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4A13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84A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4A13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84A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A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A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13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4A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4A13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84A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84A13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84A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4A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4A13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84A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84A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4A13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84A13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84A13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84A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4A13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84A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4A13"/>
    <w:rPr>
      <w:rFonts w:ascii="Consolas" w:hAnsi="Consolas"/>
      <w:sz w:val="22"/>
      <w:szCs w:val="21"/>
    </w:rPr>
  </w:style>
  <w:style w:type="paragraph" w:styleId="NormalWeb">
    <w:name w:val="Normal (Web)"/>
    <w:basedOn w:val="Normal"/>
    <w:uiPriority w:val="99"/>
    <w:semiHidden/>
    <w:unhideWhenUsed/>
    <w:rsid w:val="00F01CC2"/>
    <w:pPr>
      <w:spacing w:after="225" w:line="240" w:lineRule="auto"/>
    </w:pPr>
    <w:rPr>
      <w:rFonts w:ascii="Times New Roman" w:eastAsia="Times New Roman" w:hAnsi="Times New Roman" w:cs="Times New Roman"/>
      <w:color w:val="auto"/>
      <w:lang w:val="en-GB" w:eastAsia="en-GB"/>
    </w:rPr>
  </w:style>
  <w:style w:type="paragraph" w:styleId="NoSpacing">
    <w:name w:val="No Spacing"/>
    <w:link w:val="NoSpacingChar"/>
    <w:uiPriority w:val="1"/>
    <w:qFormat/>
    <w:rsid w:val="00677614"/>
    <w:pPr>
      <w:spacing w:after="0" w:line="240" w:lineRule="auto"/>
    </w:pPr>
    <w:rPr>
      <w:rFonts w:eastAsiaTheme="minorEastAsia"/>
      <w:color w:val="auto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77614"/>
    <w:rPr>
      <w:rFonts w:eastAsiaTheme="minorEastAsia"/>
      <w:color w:val="auto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A5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0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05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6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739">
                                      <w:marLeft w:val="1"/>
                                      <w:marRight w:val="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54034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27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28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428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200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93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2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0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934559">
                                      <w:marLeft w:val="1"/>
                                      <w:marRight w:val="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48326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82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93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83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701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898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3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4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46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555437">
                                      <w:marLeft w:val="1"/>
                                      <w:marRight w:val="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2100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158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155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18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338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591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hyperlink" Target="mailto:info@invernesswa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info@invernesswa.org" TargetMode="External"/><Relationship Id="rId34" Type="http://schemas.openxmlformats.org/officeDocument/2006/relationships/hyperlink" Target="https://www.google.co.uk/url?sa=i&amp;source=images&amp;cd=&amp;cad=rja&amp;uact=8&amp;ved=2ahUKEwidjvX_zrLbAhWHI8AKHWdGCuoQjRx6BAgBEAU&amp;url=https://twitter.com/twitter&amp;psig=AOvVaw2Qk1CFoCpQ6_Tjf3vmid1f&amp;ust=1527947728195624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www.google.co.uk/url?sa=i&amp;source=images&amp;cd=&amp;cad=rja&amp;uact=8&amp;ved=2ahUKEwi3j-X5l7LbAhXJbxQKHRwaD4EQjRx6BAgBEAU&amp;url=https://www.mappingmegan.com/best-places-to-skydive-around-the-world/&amp;psig=AOvVaw3DJxtOsNROssMANPWqtw6W&amp;ust=1527932915001280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4.png"/><Relationship Id="rId38" Type="http://schemas.openxmlformats.org/officeDocument/2006/relationships/hyperlink" Target="mailto:info@invernesswa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justgiving.com/invernesswomensaid" TargetMode="External"/><Relationship Id="rId32" Type="http://schemas.openxmlformats.org/officeDocument/2006/relationships/hyperlink" Target="https://www.google.co.uk/url?sa=i&amp;source=images&amp;cd=&amp;cad=rja&amp;uact=8&amp;ved=2ahUKEwicsObszrLbAhUITcAKHdKlDO0QjRx6BAgBEAU&amp;url=https://www.facebook.com/&amp;psig=AOvVaw2HPlGPJtqRs_sSJmvJYyqM&amp;ust=1527947689475060" TargetMode="External"/><Relationship Id="rId37" Type="http://schemas.openxmlformats.org/officeDocument/2006/relationships/hyperlink" Target="http://www.invernesswa.org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oogle.co.uk/url?sa=i&amp;source=images&amp;cd=&amp;cad=rja&amp;uact=8&amp;ved=2ahUKEwj07urcrrLbAhXrC8AKHV4RDL4QjRx6BAgBEAU&amp;url=https://www.nyrr.org/race-free&amp;psig=AOvVaw1qyW5LC0TJDn-CNWpacPaQ&amp;ust=1527939066145612" TargetMode="External"/><Relationship Id="rId23" Type="http://schemas.openxmlformats.org/officeDocument/2006/relationships/footer" Target="footer3.xml"/><Relationship Id="rId28" Type="http://schemas.openxmlformats.org/officeDocument/2006/relationships/image" Target="media/image10.png"/><Relationship Id="rId36" Type="http://schemas.openxmlformats.org/officeDocument/2006/relationships/image" Target="media/image16.jpe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Relationship Id="rId27" Type="http://schemas.openxmlformats.org/officeDocument/2006/relationships/image" Target="media/image9.jpg"/><Relationship Id="rId30" Type="http://schemas.openxmlformats.org/officeDocument/2006/relationships/image" Target="media/image12.png"/><Relationship Id="rId35" Type="http://schemas.openxmlformats.org/officeDocument/2006/relationships/image" Target="media/image1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http://www.invernesswa.co.uk/wp-content/uploads/2019/05/small-blue-150x150.jpg" TargetMode="External"/><Relationship Id="rId2" Type="http://schemas.openxmlformats.org/officeDocument/2006/relationships/image" Target="http://www.invernesswa.co.uk/wp-content/uploads/2019/05/small-blue-150x150.jpg" TargetMode="External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.miller\AppData\Roaming\Microsoft\Templates\Paper%20with%20cover%20and%20TOC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286F70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28 Sandgate, Ayr, KA7 1BW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C2DE5618923B4989B36E4A6F7B315F" ma:contentTypeVersion="12" ma:contentTypeDescription="Create a new document." ma:contentTypeScope="" ma:versionID="b37cafb24c2b03195a13e0488260753d">
  <xsd:schema xmlns:xsd="http://www.w3.org/2001/XMLSchema" xmlns:xs="http://www.w3.org/2001/XMLSchema" xmlns:p="http://schemas.microsoft.com/office/2006/metadata/properties" xmlns:ns2="cf1d7395-7b0d-4310-a58e-2f50d4f8dfcc" xmlns:ns3="f2de791e-8b9b-4dc2-9e79-4d57af213bf5" targetNamespace="http://schemas.microsoft.com/office/2006/metadata/properties" ma:root="true" ma:fieldsID="2b2167da2d161b48e5e9c3455da8f6bc" ns2:_="" ns3:_="">
    <xsd:import namespace="cf1d7395-7b0d-4310-a58e-2f50d4f8dfcc"/>
    <xsd:import namespace="f2de791e-8b9b-4dc2-9e79-4d57af213b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d7395-7b0d-4310-a58e-2f50d4f8df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e791e-8b9b-4dc2-9e79-4d57af213bf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D5E9B0-6B76-46F7-99C6-25D5E12801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3B8A87-1D41-400D-9884-96B7782603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01EAE6-54A4-41CD-A6AE-D9DEF7E47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d7395-7b0d-4310-a58e-2f50d4f8dfcc"/>
    <ds:schemaRef ds:uri="f2de791e-8b9b-4dc2-9e79-4d57af213b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5EAAB26-3F13-45C0-B3C8-CA8C2B32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with cover and TOC</Template>
  <TotalTime>156</TotalTime>
  <Pages>6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fundraising GUIDE</vt:lpstr>
    </vt:vector>
  </TitlesOfParts>
  <Company>south ayrshire women’s aid</Company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GUIDE</dc:title>
  <dc:subject/>
  <dc:creator>Sarah Millar</dc:creator>
  <cp:keywords/>
  <dc:description/>
  <cp:lastModifiedBy>Elaine Fetherston</cp:lastModifiedBy>
  <cp:revision>137</cp:revision>
  <cp:lastPrinted>2018-06-01T14:00:00Z</cp:lastPrinted>
  <dcterms:created xsi:type="dcterms:W3CDTF">2021-10-18T15:49:00Z</dcterms:created>
  <dcterms:modified xsi:type="dcterms:W3CDTF">2021-12-22T14:55:00Z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0x0101003BC2DE5618923B4989B36E4A6F7B315F</vt:lpwstr>
  </property>
</Properties>
</file>